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7F7" w:rsidRDefault="003546E4" w:rsidP="00E85D55">
      <w:pPr>
        <w:jc w:val="right"/>
      </w:pPr>
      <w:r>
        <w:rPr>
          <w:noProof/>
          <w:lang w:bidi="fa-IR"/>
        </w:rPr>
        <w:pict>
          <v:shapetype id="_x0000_t202" coordsize="21600,21600" o:spt="202" path="m,l,21600r21600,l21600,xe">
            <v:stroke joinstyle="miter"/>
            <v:path gradientshapeok="t" o:connecttype="rect"/>
          </v:shapetype>
          <v:shape id="_x0000_s1027" type="#_x0000_t202" style="position:absolute;left:0;text-align:left;margin-left:270.15pt;margin-top:62.4pt;width:243.4pt;height:471.2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" fillcolor="white [3201]" strokecolor="#fabf8f [1945]" strokeweight="1pt">
            <v:fill color2="#fbd4b4 [1305]" focusposition="1" focussize="" focus="100%" type="gradient"/>
            <v:shadow on="t" type="perspective" color="#974706 [1609]" opacity=".5" offset="1pt" offset2="-3pt"/>
            <v:textbox style="mso-next-textbox:#_x0000_s1027">
              <w:txbxContent>
                <w:p w:rsidR="00E85D55" w:rsidRPr="00E85D55" w:rsidRDefault="00E85D55" w:rsidP="00E85D55">
                  <w:pPr>
                    <w:bidi/>
                    <w:spacing w:line="240" w:lineRule="auto"/>
                    <w:jc w:val="lowKashida"/>
                    <w:rPr>
                      <w:rFonts w:cs="B Nazanin"/>
                      <w:color w:val="0000FF"/>
                      <w:rtl/>
                    </w:rPr>
                  </w:pPr>
                  <w:r w:rsidRPr="00E85D55">
                    <w:rPr>
                      <w:rFonts w:cs="B Nazanin" w:hint="cs"/>
                      <w:color w:val="0000FF"/>
                      <w:rtl/>
                    </w:rPr>
                    <w:t xml:space="preserve">مراجعین بعد از وارد شدن ومعرفی و کسب اجازه ورود ، مشخصات خود را در دفتر ثبت ورودی سالن مطالعه بطور کامل حتما ثبت نمایند. </w:t>
                  </w:r>
                </w:p>
                <w:p w:rsidR="00E85D55" w:rsidRPr="00E85D55" w:rsidRDefault="00E85D55" w:rsidP="00E85D55">
                  <w:pPr>
                    <w:bidi/>
                    <w:spacing w:line="240" w:lineRule="auto"/>
                    <w:jc w:val="mediumKashida"/>
                    <w:rPr>
                      <w:rFonts w:cs="B Nazanin"/>
                      <w:color w:val="0000FF"/>
                      <w:rtl/>
                    </w:rPr>
                  </w:pPr>
                  <w:r w:rsidRPr="00E85D55">
                    <w:rPr>
                      <w:rFonts w:cs="B Nazanin" w:hint="cs"/>
                      <w:color w:val="0000FF"/>
                      <w:rtl/>
                    </w:rPr>
                    <w:t>اعضای محترمی که دوره آموزشی خود را در مرکز دیگری می گذرانند قبل از ورود حتما باید با آموزش بیمارستان و یا  کتابدار مسئول درکتابخانه جهت ورود به کتابخانه و یا استفاده از سالن مطالعه هماهنگی لازم را انجام بدهند .</w:t>
                  </w:r>
                </w:p>
                <w:p w:rsidR="00E85D55" w:rsidRPr="00E85D55" w:rsidRDefault="00E85D55" w:rsidP="00E85D55">
                  <w:pPr>
                    <w:bidi/>
                    <w:spacing w:line="240" w:lineRule="auto"/>
                    <w:jc w:val="lowKashida"/>
                    <w:rPr>
                      <w:rFonts w:cs="B Nazanin"/>
                      <w:color w:val="0000FF"/>
                      <w:rtl/>
                    </w:rPr>
                  </w:pPr>
                  <w:r w:rsidRPr="00E85D55">
                    <w:rPr>
                      <w:rFonts w:cs="B Nazanin" w:hint="cs"/>
                      <w:color w:val="0000FF"/>
                      <w:rtl/>
                    </w:rPr>
                    <w:t xml:space="preserve">هدف کتابخانه </w:t>
                  </w:r>
                </w:p>
                <w:p w:rsidR="00E85D55" w:rsidRPr="00E85D55" w:rsidRDefault="00E85D55" w:rsidP="00E85D55">
                  <w:pPr>
                    <w:bidi/>
                    <w:spacing w:line="240" w:lineRule="auto"/>
                    <w:jc w:val="lowKashida"/>
                    <w:rPr>
                      <w:rFonts w:cs="B Nazanin"/>
                      <w:color w:val="0000FF"/>
                      <w:rtl/>
                    </w:rPr>
                  </w:pPr>
                  <w:r w:rsidRPr="00E85D55">
                    <w:rPr>
                      <w:rFonts w:cs="B Nazanin" w:hint="cs"/>
                      <w:color w:val="0000FF"/>
                      <w:rtl/>
                    </w:rPr>
                    <w:t>رعایت نظم ، برقرای آرامش ، مسئولیت پذیری وحفاظت ، تعامل و همکاری و احترام به قوانین و شرایط کتابخانه جهت بهره مندی بهینه مراجعین در همه سطوح علمی باشد .</w:t>
                  </w:r>
                </w:p>
                <w:p w:rsidR="00E85D55" w:rsidRPr="00E277CD" w:rsidRDefault="00E85D55" w:rsidP="00E85D55">
                  <w:pPr>
                    <w:bidi/>
                    <w:spacing w:before="240" w:line="240" w:lineRule="auto"/>
                    <w:jc w:val="lowKashida"/>
                    <w:rPr>
                      <w:rFonts w:cs="B Traffic"/>
                      <w:b/>
                      <w:bCs/>
                      <w:color w:val="0000FF"/>
                      <w:sz w:val="20"/>
                      <w:szCs w:val="20"/>
                      <w:rtl/>
                      <w:lang w:bidi="fa-IR"/>
                    </w:rPr>
                  </w:pPr>
                  <w:r w:rsidRPr="00E277CD">
                    <w:rPr>
                      <w:rFonts w:cs="B Traffic" w:hint="cs"/>
                      <w:b/>
                      <w:bCs/>
                      <w:color w:val="0000FF"/>
                      <w:sz w:val="20"/>
                      <w:szCs w:val="20"/>
                      <w:rtl/>
                      <w:lang w:bidi="fa-IR"/>
                    </w:rPr>
                    <w:t xml:space="preserve">ساعت کار کتابخانه : </w:t>
                  </w:r>
                </w:p>
                <w:p w:rsidR="00E85D55" w:rsidRPr="00E277CD" w:rsidRDefault="00E85D55" w:rsidP="006B77A6">
                  <w:pPr>
                    <w:bidi/>
                    <w:spacing w:line="240" w:lineRule="auto"/>
                    <w:jc w:val="lowKashida"/>
                    <w:rPr>
                      <w:rFonts w:cs="B Titr"/>
                      <w:b/>
                      <w:bCs/>
                      <w:color w:val="0000FF"/>
                      <w:sz w:val="20"/>
                      <w:szCs w:val="20"/>
                      <w:rtl/>
                    </w:rPr>
                  </w:pPr>
                  <w:r w:rsidRPr="00E277CD">
                    <w:rPr>
                      <w:rFonts w:cs="B Titr" w:hint="cs"/>
                      <w:b/>
                      <w:bCs/>
                      <w:color w:val="0000FF"/>
                      <w:sz w:val="20"/>
                      <w:szCs w:val="20"/>
                      <w:rtl/>
                    </w:rPr>
                    <w:t xml:space="preserve">شنبه تا چهارشنبه از ساعت </w:t>
                  </w:r>
                  <w:r w:rsidR="006B77A6">
                    <w:rPr>
                      <w:rFonts w:cs="B Titr" w:hint="cs"/>
                      <w:b/>
                      <w:bCs/>
                      <w:color w:val="0000FF"/>
                      <w:sz w:val="20"/>
                      <w:szCs w:val="20"/>
                      <w:rtl/>
                    </w:rPr>
                    <w:t>8</w:t>
                  </w:r>
                  <w:r w:rsidRPr="00E277CD">
                    <w:rPr>
                      <w:rFonts w:cs="B Titr" w:hint="cs"/>
                      <w:b/>
                      <w:bCs/>
                      <w:color w:val="0000FF"/>
                      <w:sz w:val="20"/>
                      <w:szCs w:val="20"/>
                      <w:rtl/>
                    </w:rPr>
                    <w:t xml:space="preserve"> الی</w:t>
                  </w:r>
                  <w:r w:rsidR="006B77A6">
                    <w:rPr>
                      <w:rFonts w:cs="B Titr" w:hint="cs"/>
                      <w:b/>
                      <w:bCs/>
                      <w:color w:val="0000FF"/>
                      <w:sz w:val="20"/>
                      <w:szCs w:val="20"/>
                      <w:rtl/>
                    </w:rPr>
                    <w:t>14:30</w:t>
                  </w:r>
                  <w:r w:rsidRPr="00E277CD">
                    <w:rPr>
                      <w:rFonts w:cs="B Titr" w:hint="cs"/>
                      <w:b/>
                      <w:bCs/>
                      <w:color w:val="0000FF"/>
                      <w:sz w:val="20"/>
                      <w:szCs w:val="20"/>
                      <w:rtl/>
                    </w:rPr>
                    <w:t xml:space="preserve"> </w:t>
                  </w:r>
                </w:p>
                <w:p w:rsidR="00E85D55" w:rsidRPr="00E277CD" w:rsidRDefault="00E85D55" w:rsidP="006B77A6">
                  <w:pPr>
                    <w:bidi/>
                    <w:spacing w:line="240" w:lineRule="auto"/>
                    <w:jc w:val="lowKashida"/>
                    <w:rPr>
                      <w:rFonts w:cs="B Titr"/>
                      <w:b/>
                      <w:bCs/>
                      <w:color w:val="0000FF"/>
                      <w:sz w:val="20"/>
                      <w:szCs w:val="20"/>
                      <w:rtl/>
                    </w:rPr>
                  </w:pPr>
                  <w:r w:rsidRPr="00E277CD">
                    <w:rPr>
                      <w:rFonts w:cs="B Titr" w:hint="cs"/>
                      <w:b/>
                      <w:bCs/>
                      <w:color w:val="0000FF"/>
                      <w:sz w:val="20"/>
                      <w:szCs w:val="20"/>
                      <w:rtl/>
                    </w:rPr>
                    <w:t xml:space="preserve">  پنج شنبه ها </w:t>
                  </w:r>
                  <w:r w:rsidR="006B77A6">
                    <w:rPr>
                      <w:rFonts w:cs="B Titr" w:hint="cs"/>
                      <w:b/>
                      <w:bCs/>
                      <w:color w:val="0000FF"/>
                      <w:sz w:val="20"/>
                      <w:szCs w:val="20"/>
                      <w:rtl/>
                    </w:rPr>
                    <w:t xml:space="preserve">8 </w:t>
                  </w:r>
                  <w:r w:rsidRPr="00E277CD">
                    <w:rPr>
                      <w:rFonts w:cs="B Titr" w:hint="cs"/>
                      <w:b/>
                      <w:bCs/>
                      <w:color w:val="0000FF"/>
                      <w:sz w:val="20"/>
                      <w:szCs w:val="20"/>
                      <w:rtl/>
                    </w:rPr>
                    <w:t>الی :1</w:t>
                  </w:r>
                  <w:r w:rsidR="006B77A6">
                    <w:rPr>
                      <w:rFonts w:cs="B Titr" w:hint="cs"/>
                      <w:b/>
                      <w:bCs/>
                      <w:color w:val="0000FF"/>
                      <w:sz w:val="20"/>
                      <w:szCs w:val="20"/>
                      <w:rtl/>
                    </w:rPr>
                    <w:t>3</w:t>
                  </w:r>
                  <w:r w:rsidRPr="00E277CD">
                    <w:rPr>
                      <w:rFonts w:cs="B Titr" w:hint="cs"/>
                      <w:b/>
                      <w:bCs/>
                      <w:color w:val="0000FF"/>
                      <w:sz w:val="20"/>
                      <w:szCs w:val="20"/>
                      <w:rtl/>
                    </w:rPr>
                    <w:t>:30</w:t>
                  </w:r>
                </w:p>
                <w:p w:rsidR="00E85D55" w:rsidRPr="00E277CD" w:rsidRDefault="00E85D55" w:rsidP="006B77A6">
                  <w:pPr>
                    <w:bidi/>
                    <w:spacing w:line="240" w:lineRule="auto"/>
                    <w:jc w:val="lowKashida"/>
                    <w:rPr>
                      <w:rFonts w:cs="B Titr"/>
                      <w:b/>
                      <w:bCs/>
                      <w:color w:val="0000FF"/>
                      <w:sz w:val="20"/>
                      <w:szCs w:val="20"/>
                      <w:rtl/>
                    </w:rPr>
                  </w:pPr>
                  <w:r w:rsidRPr="00E277CD">
                    <w:rPr>
                      <w:rFonts w:cs="B Titr" w:hint="cs"/>
                      <w:b/>
                      <w:bCs/>
                      <w:color w:val="0000FF"/>
                      <w:sz w:val="20"/>
                      <w:szCs w:val="20"/>
                      <w:rtl/>
                    </w:rPr>
                    <w:t xml:space="preserve"> سالن مطالعه :</w:t>
                  </w:r>
                  <w:r w:rsidR="006B77A6">
                    <w:rPr>
                      <w:rFonts w:cs="B Titr" w:hint="cs"/>
                      <w:b/>
                      <w:bCs/>
                      <w:color w:val="0000FF"/>
                      <w:sz w:val="20"/>
                      <w:szCs w:val="20"/>
                      <w:rtl/>
                    </w:rPr>
                    <w:t xml:space="preserve"> همه روزه: </w:t>
                  </w:r>
                  <w:r w:rsidR="006B77A6" w:rsidRPr="00E277CD">
                    <w:rPr>
                      <w:rFonts w:cs="B Titr" w:hint="cs"/>
                      <w:b/>
                      <w:bCs/>
                      <w:color w:val="0000FF"/>
                      <w:sz w:val="20"/>
                      <w:szCs w:val="20"/>
                      <w:rtl/>
                    </w:rPr>
                    <w:t>8</w:t>
                  </w:r>
                  <w:r w:rsidRPr="00E277CD">
                    <w:rPr>
                      <w:rFonts w:cs="B Titr" w:hint="cs"/>
                      <w:b/>
                      <w:bCs/>
                      <w:color w:val="0000FF"/>
                      <w:sz w:val="20"/>
                      <w:szCs w:val="20"/>
                      <w:rtl/>
                    </w:rPr>
                    <w:t xml:space="preserve">صبح الی </w:t>
                  </w:r>
                  <w:r w:rsidR="006B77A6">
                    <w:rPr>
                      <w:rFonts w:cs="B Titr" w:hint="cs"/>
                      <w:b/>
                      <w:bCs/>
                      <w:color w:val="0000FF"/>
                      <w:sz w:val="20"/>
                      <w:szCs w:val="20"/>
                      <w:rtl/>
                    </w:rPr>
                    <w:t>20</w:t>
                  </w:r>
                  <w:r w:rsidRPr="00E277CD">
                    <w:rPr>
                      <w:rFonts w:cs="B Titr" w:hint="cs"/>
                      <w:b/>
                      <w:bCs/>
                      <w:color w:val="0000FF"/>
                      <w:sz w:val="20"/>
                      <w:szCs w:val="20"/>
                      <w:rtl/>
                    </w:rPr>
                    <w:t xml:space="preserve"> شب </w:t>
                  </w:r>
                </w:p>
                <w:p w:rsidR="00E85D55" w:rsidRPr="00E277CD" w:rsidRDefault="00E85D55" w:rsidP="00E85D55">
                  <w:pPr>
                    <w:bidi/>
                    <w:spacing w:before="240" w:line="240" w:lineRule="auto"/>
                    <w:jc w:val="lowKashida"/>
                    <w:rPr>
                      <w:rFonts w:cs="B Traffic"/>
                      <w:b/>
                      <w:bCs/>
                      <w:color w:val="0000FF"/>
                      <w:sz w:val="20"/>
                      <w:szCs w:val="20"/>
                      <w:rtl/>
                      <w:lang w:bidi="fa-IR"/>
                    </w:rPr>
                  </w:pPr>
                  <w:r w:rsidRPr="00E277CD">
                    <w:rPr>
                      <w:rFonts w:cs="B Traffic" w:hint="cs"/>
                      <w:b/>
                      <w:bCs/>
                      <w:color w:val="0000FF"/>
                      <w:sz w:val="20"/>
                      <w:szCs w:val="20"/>
                      <w:rtl/>
                      <w:lang w:bidi="fa-IR"/>
                    </w:rPr>
                    <w:t>تلفن تماس:</w:t>
                  </w:r>
                </w:p>
                <w:p w:rsidR="00E85D55" w:rsidRPr="00E277CD" w:rsidRDefault="00E85D55" w:rsidP="00E85D55">
                  <w:pPr>
                    <w:bidi/>
                    <w:spacing w:before="240" w:line="240" w:lineRule="auto"/>
                    <w:jc w:val="lowKashida"/>
                    <w:rPr>
                      <w:rFonts w:cs="B Titr"/>
                      <w:b/>
                      <w:bCs/>
                      <w:color w:val="0000FF"/>
                      <w:sz w:val="20"/>
                      <w:szCs w:val="20"/>
                      <w:lang w:bidi="fa-IR"/>
                    </w:rPr>
                  </w:pPr>
                  <w:r w:rsidRPr="00E277CD">
                    <w:rPr>
                      <w:rFonts w:cs="B Titr" w:hint="cs"/>
                      <w:b/>
                      <w:bCs/>
                      <w:color w:val="0000FF"/>
                      <w:sz w:val="20"/>
                      <w:szCs w:val="20"/>
                      <w:rtl/>
                      <w:lang w:bidi="fa-IR"/>
                    </w:rPr>
                    <w:t xml:space="preserve"> 22719017( مستقیم )- 22718001 ( بیمارستان)داخلی 232</w:t>
                  </w:r>
                </w:p>
                <w:p w:rsidR="00E85D55" w:rsidRDefault="00CC6E37" w:rsidP="00CC6E37">
                  <w:r>
                    <w:rPr>
                      <w:rFonts w:ascii="Tahoma" w:hAnsi="Tahoma" w:cs="Tahoma"/>
                      <w:color w:val="000000"/>
                      <w:sz w:val="21"/>
                      <w:szCs w:val="21"/>
                      <w:shd w:val="clear" w:color="auto" w:fill="FFFFFF"/>
                    </w:rPr>
                    <w:t>E-mail: lib.shmc@sbmu.ac.ir</w:t>
                  </w:r>
                </w:p>
                <w:p w:rsidR="00D96DEC" w:rsidRPr="00E85D55" w:rsidRDefault="00D96DEC" w:rsidP="00E85D55">
                  <w:pPr>
                    <w:bidi/>
                    <w:rPr>
                      <w:sz w:val="23"/>
                      <w:rtl/>
                    </w:rPr>
                  </w:pPr>
                  <w:bookmarkStart w:id="0" w:name="_GoBack"/>
                  <w:bookmarkEnd w:id="0"/>
                </w:p>
              </w:txbxContent>
            </v:textbox>
          </v:shape>
        </w:pict>
      </w:r>
      <w:r>
        <w:rPr>
          <w:noProof/>
          <w:lang w:bidi="fa-IR"/>
        </w:rPr>
        <w:pict>
          <v:shape id="_x0000_s1028" type="#_x0000_t202" style="position:absolute;left:0;text-align:left;margin-left:525.15pt;margin-top:62.4pt;width:260.95pt;height:471.2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" fillcolor="white [3201]" strokecolor="#fabf8f [1945]" strokeweight="1pt">
            <v:fill color2="#fbd4b4 [1305]" focusposition="1" focussize="" focus="100%" type="gradient"/>
            <v:shadow on="t" type="perspective" color="#974706 [1609]" opacity=".5" offset="1pt" offset2="-3pt"/>
            <v:textbox style="mso-next-textbox:#_x0000_s1028">
              <w:txbxContent>
                <w:p w:rsidR="00E85D55" w:rsidRPr="00E277CD" w:rsidRDefault="00E85D55" w:rsidP="00E85D55">
                  <w:pPr>
                    <w:bidi/>
                    <w:jc w:val="center"/>
                    <w:rPr>
                      <w:rFonts w:cs="B Titr"/>
                      <w:color w:val="C00000"/>
                      <w:rtl/>
                      <w:lang w:bidi="fa-IR"/>
                    </w:rPr>
                  </w:pPr>
                  <w:r w:rsidRPr="00E277CD">
                    <w:rPr>
                      <w:rFonts w:cs="B Titr" w:hint="cs"/>
                      <w:color w:val="C00000"/>
                      <w:rtl/>
                      <w:lang w:bidi="fa-IR"/>
                    </w:rPr>
                    <w:t>نظام و امکانات بهره مندی ازکتابخانه :</w:t>
                  </w:r>
                </w:p>
                <w:p w:rsidR="00E85D55" w:rsidRPr="00E85D55" w:rsidRDefault="00E85D55" w:rsidP="00E85D55">
                  <w:pPr>
                    <w:bidi/>
                    <w:spacing w:line="240" w:lineRule="auto"/>
                    <w:jc w:val="both"/>
                    <w:rPr>
                      <w:rFonts w:cs="B Nazanin"/>
                      <w:color w:val="0000FF"/>
                      <w:rtl/>
                      <w:lang w:bidi="fa-IR"/>
                    </w:rPr>
                  </w:pPr>
                  <w:r w:rsidRPr="00E85D55">
                    <w:rPr>
                      <w:rFonts w:cs="B Nazanin" w:hint="cs"/>
                      <w:color w:val="0000FF"/>
                      <w:rtl/>
                      <w:lang w:bidi="fa-IR"/>
                    </w:rPr>
                    <w:t xml:space="preserve">اعضا باید شخصاً جهت امانت و یا تحویل کتاب به کتابخانه حضوراً مراجعه نمایند. </w:t>
                  </w:r>
                </w:p>
                <w:p w:rsidR="00E85D55" w:rsidRPr="00E85D55" w:rsidRDefault="00E85D55" w:rsidP="00E85D55">
                  <w:pPr>
                    <w:bidi/>
                    <w:spacing w:line="240" w:lineRule="auto"/>
                    <w:jc w:val="both"/>
                    <w:rPr>
                      <w:rFonts w:cs="B Nazanin"/>
                      <w:color w:val="0000FF"/>
                      <w:rtl/>
                      <w:lang w:bidi="fa-IR"/>
                    </w:rPr>
                  </w:pPr>
                  <w:r w:rsidRPr="00E85D55">
                    <w:rPr>
                      <w:rFonts w:cs="B Nazanin" w:hint="cs"/>
                      <w:color w:val="0000FF"/>
                      <w:rtl/>
                      <w:lang w:bidi="fa-IR"/>
                    </w:rPr>
                    <w:t>اعضا باید درقبال امانت کتاب مسئولیت پذیر و در نگهداری آن کوشا باشند.</w:t>
                  </w:r>
                </w:p>
                <w:p w:rsidR="00E85D55" w:rsidRPr="00E85D55" w:rsidRDefault="00E85D55" w:rsidP="00E85D55">
                  <w:pPr>
                    <w:bidi/>
                    <w:spacing w:line="240" w:lineRule="auto"/>
                    <w:jc w:val="both"/>
                    <w:rPr>
                      <w:rFonts w:cs="B Nazanin"/>
                      <w:color w:val="0000FF"/>
                      <w:rtl/>
                      <w:lang w:bidi="fa-IR"/>
                    </w:rPr>
                  </w:pPr>
                  <w:r w:rsidRPr="00E85D55">
                    <w:rPr>
                      <w:rFonts w:cs="B Nazanin" w:hint="cs"/>
                      <w:color w:val="0000FF"/>
                      <w:rtl/>
                      <w:lang w:bidi="fa-IR"/>
                    </w:rPr>
                    <w:t xml:space="preserve">در صورت مفقود شدن یا آسیب دیدگی کتاب شخص امانت گیرنده باید از عهده هر نوع خسارت بر آید. </w:t>
                  </w:r>
                </w:p>
                <w:p w:rsidR="00E85D55" w:rsidRPr="00E85D55" w:rsidRDefault="00E85D55" w:rsidP="00E85D55">
                  <w:pPr>
                    <w:bidi/>
                    <w:spacing w:line="240" w:lineRule="auto"/>
                    <w:jc w:val="both"/>
                    <w:rPr>
                      <w:rFonts w:cs="B Nazanin"/>
                      <w:color w:val="0000FF"/>
                      <w:rtl/>
                      <w:lang w:bidi="fa-IR"/>
                    </w:rPr>
                  </w:pPr>
                  <w:r w:rsidRPr="00E85D55">
                    <w:rPr>
                      <w:rFonts w:cs="B Nazanin" w:hint="cs"/>
                      <w:color w:val="0000FF"/>
                      <w:rtl/>
                      <w:lang w:bidi="fa-IR"/>
                    </w:rPr>
                    <w:t>کتابهای مرجع فقط در شرایط خاص و محدود امانت داده می شود .در غیر اینصورت منابع مرجع قابل امانت نمی باشند و کتابخانه قابل استفاده می باشد .</w:t>
                  </w:r>
                </w:p>
                <w:p w:rsidR="00E85D55" w:rsidRPr="00E85D55" w:rsidRDefault="00E85D55" w:rsidP="00E85D55">
                  <w:pPr>
                    <w:bidi/>
                    <w:spacing w:line="240" w:lineRule="auto"/>
                    <w:jc w:val="both"/>
                    <w:rPr>
                      <w:rFonts w:cs="B Nazanin"/>
                      <w:color w:val="0000FF"/>
                      <w:rtl/>
                      <w:lang w:bidi="fa-IR"/>
                    </w:rPr>
                  </w:pPr>
                  <w:r w:rsidRPr="00E85D55">
                    <w:rPr>
                      <w:rFonts w:cs="B Nazanin" w:hint="cs"/>
                      <w:color w:val="0000FF"/>
                      <w:rtl/>
                      <w:lang w:bidi="fa-IR"/>
                    </w:rPr>
                    <w:t xml:space="preserve">مراجعین شاغل تحصیل در خود مرکز جهت امانت حداکثر تا سه جلد کتاب  می توانند جهت امانت دریافت نمایند . </w:t>
                  </w:r>
                </w:p>
                <w:p w:rsidR="00E85D55" w:rsidRPr="00E85D55" w:rsidRDefault="00E85D55" w:rsidP="00E85D55">
                  <w:pPr>
                    <w:bidi/>
                    <w:spacing w:line="240" w:lineRule="auto"/>
                    <w:jc w:val="lowKashida"/>
                    <w:rPr>
                      <w:rFonts w:cs="B Nazanin"/>
                      <w:color w:val="0000FF"/>
                      <w:rtl/>
                    </w:rPr>
                  </w:pPr>
                  <w:r w:rsidRPr="00E85D55">
                    <w:rPr>
                      <w:rFonts w:cs="B Nazanin" w:hint="cs"/>
                      <w:color w:val="0000FF"/>
                      <w:rtl/>
                    </w:rPr>
                    <w:t>در صورت عدم تقاضای امانت از طرف شخص دیگری در مورد همان کتاب میتوانند مجدداً کتاب مورد نظررابصورت حضوری تمدید نمائید .</w:t>
                  </w:r>
                </w:p>
                <w:p w:rsidR="00E85D55" w:rsidRPr="00E85D55" w:rsidRDefault="00E85D55" w:rsidP="00E85D55">
                  <w:pPr>
                    <w:bidi/>
                    <w:spacing w:line="240" w:lineRule="auto"/>
                    <w:jc w:val="lowKashida"/>
                    <w:rPr>
                      <w:rFonts w:cs="B Nazanin"/>
                      <w:color w:val="0000FF"/>
                      <w:rtl/>
                    </w:rPr>
                  </w:pPr>
                  <w:r w:rsidRPr="00E85D55">
                    <w:rPr>
                      <w:rFonts w:cs="B Nazanin" w:hint="cs"/>
                      <w:color w:val="0000FF"/>
                      <w:rtl/>
                    </w:rPr>
                    <w:t>امانت کتاب فقط با ارائه کارت شناسایی اصل  ومعتبر ( کارت دستیاری و دانشجویی و ملی و...) امکان پذیر می باشد.</w:t>
                  </w:r>
                  <w:r w:rsidRPr="00E85D55">
                    <w:rPr>
                      <w:rFonts w:cs="B Nazanin" w:hint="cs"/>
                      <w:color w:val="0000FF"/>
                      <w:u w:val="single"/>
                      <w:rtl/>
                    </w:rPr>
                    <w:t>( کپی کارت  در هیچ موردی قابل قبول نمی باشد )</w:t>
                  </w:r>
                </w:p>
                <w:p w:rsidR="00E85D55" w:rsidRPr="00E85D55" w:rsidRDefault="00E85D55" w:rsidP="00E85D55">
                  <w:pPr>
                    <w:bidi/>
                    <w:spacing w:line="240" w:lineRule="auto"/>
                    <w:jc w:val="lowKashida"/>
                    <w:rPr>
                      <w:rFonts w:cs="B Nazanin"/>
                      <w:color w:val="0000FF"/>
                      <w:rtl/>
                    </w:rPr>
                  </w:pPr>
                  <w:r w:rsidRPr="00E85D55">
                    <w:rPr>
                      <w:rFonts w:cs="B Nazanin" w:hint="cs"/>
                      <w:color w:val="0000FF"/>
                      <w:rtl/>
                    </w:rPr>
                    <w:t>مراجعین محترم حتما با ورودبه کتابخانه خود را به کتابدار مسئول در قسمت مخزن کتابخانه یا ورودی سالن مطالعه معرفی نمایند.</w:t>
                  </w:r>
                </w:p>
                <w:p w:rsidR="00E85D55" w:rsidRPr="00D96DEC" w:rsidRDefault="00E85D55" w:rsidP="00E85D55">
                  <w:pPr>
                    <w:bidi/>
                    <w:spacing w:before="240" w:after="0" w:line="240" w:lineRule="auto"/>
                    <w:jc w:val="both"/>
                    <w:rPr>
                      <w:rFonts w:cs="B Zar"/>
                      <w:b/>
                      <w:bCs/>
                      <w:color w:val="000000" w:themeColor="text1"/>
                      <w:sz w:val="23"/>
                      <w:szCs w:val="23"/>
                      <w:rtl/>
                    </w:rPr>
                  </w:pPr>
                </w:p>
              </w:txbxContent>
            </v:textbox>
          </v:shape>
        </w:pict>
      </w:r>
      <w:r>
        <w:rPr>
          <w:noProof/>
        </w:rPr>
        <w:pict>
          <v:shape id="Text Box 4" o:spid="_x0000_s1048" type="#_x0000_t202" style="position:absolute;left:0;text-align:left;margin-left:-4.8pt;margin-top:402.15pt;width:241.95pt;height:107.4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" filled="f" stroked="f">
            <v:textbox style="mso-next-textbox:#Text Box 4">
              <w:txbxContent>
                <w:p w:rsidR="008C3BC9" w:rsidRPr="00E468EF" w:rsidRDefault="000E5E7D" w:rsidP="006B77A6">
                  <w:pPr>
                    <w:bidi/>
                    <w:jc w:val="center"/>
                    <w:rPr>
                      <w:rFonts w:asciiTheme="minorBidi" w:hAnsiTheme="minorBidi" w:cs="B Nazanin"/>
                      <w:b/>
                      <w:bCs/>
                      <w:color w:val="FF0000"/>
                      <w:sz w:val="20"/>
                      <w:szCs w:val="20"/>
                      <w:rtl/>
                      <w:lang w:bidi="fa-IR"/>
                    </w:rPr>
                  </w:pPr>
                  <w:r>
                    <w:rPr>
                      <w:rFonts w:asciiTheme="minorBidi" w:hAnsiTheme="minorBidi" w:cs="B Nazanin" w:hint="cs"/>
                      <w:b/>
                      <w:bCs/>
                      <w:color w:val="FF0000"/>
                      <w:sz w:val="20"/>
                      <w:szCs w:val="20"/>
                      <w:rtl/>
                      <w:lang w:bidi="fa-IR"/>
                    </w:rPr>
                    <w:t>دکتر</w:t>
                  </w:r>
                  <w:r w:rsidR="006B77A6">
                    <w:rPr>
                      <w:rFonts w:asciiTheme="minorBidi" w:hAnsiTheme="minorBidi" w:cs="B Nazanin" w:hint="cs"/>
                      <w:b/>
                      <w:bCs/>
                      <w:color w:val="FF0000"/>
                      <w:sz w:val="20"/>
                      <w:szCs w:val="20"/>
                      <w:rtl/>
                      <w:lang w:bidi="fa-IR"/>
                    </w:rPr>
                    <w:t>فهیمه عبداللهی مجد</w:t>
                  </w:r>
                </w:p>
                <w:p w:rsidR="008C3BC9" w:rsidRPr="00E468EF" w:rsidRDefault="008C3BC9" w:rsidP="008C3BC9">
                  <w:pPr>
                    <w:bidi/>
                    <w:jc w:val="center"/>
                    <w:rPr>
                      <w:rFonts w:asciiTheme="minorBidi" w:hAnsiTheme="minorBidi" w:cs="B Nazanin"/>
                      <w:b/>
                      <w:bCs/>
                      <w:color w:val="FF0000"/>
                      <w:sz w:val="20"/>
                      <w:szCs w:val="20"/>
                      <w:rtl/>
                      <w:lang w:bidi="fa-IR"/>
                    </w:rPr>
                  </w:pPr>
                  <w:r w:rsidRPr="00E468EF">
                    <w:rPr>
                      <w:rFonts w:asciiTheme="minorBidi" w:hAnsiTheme="minorBidi" w:cs="B Nazanin" w:hint="cs"/>
                      <w:b/>
                      <w:bCs/>
                      <w:color w:val="FF0000"/>
                      <w:sz w:val="20"/>
                      <w:szCs w:val="20"/>
                      <w:rtl/>
                      <w:lang w:bidi="fa-IR"/>
                    </w:rPr>
                    <w:t xml:space="preserve">معاونت آموزشی و ریاست کتابخانه مرکز </w:t>
                  </w:r>
                </w:p>
                <w:p w:rsidR="008C3BC9" w:rsidRPr="00E468EF" w:rsidRDefault="006B77A6" w:rsidP="008C3BC9">
                  <w:pPr>
                    <w:bidi/>
                    <w:jc w:val="center"/>
                    <w:rPr>
                      <w:rFonts w:asciiTheme="minorBidi" w:hAnsiTheme="minorBidi" w:cs="B Nazanin"/>
                      <w:b/>
                      <w:bCs/>
                      <w:color w:val="FF0000"/>
                      <w:sz w:val="20"/>
                      <w:szCs w:val="20"/>
                    </w:rPr>
                  </w:pPr>
                  <w:r>
                    <w:rPr>
                      <w:rFonts w:asciiTheme="minorBidi" w:hAnsiTheme="minorBidi" w:cs="B Nazanin" w:hint="cs"/>
                      <w:b/>
                      <w:bCs/>
                      <w:color w:val="FF0000"/>
                      <w:sz w:val="20"/>
                      <w:szCs w:val="20"/>
                      <w:rtl/>
                    </w:rPr>
                    <w:t>راحیل حافظی</w:t>
                  </w:r>
                  <w:r w:rsidR="008C3BC9" w:rsidRPr="00E468EF">
                    <w:rPr>
                      <w:rFonts w:asciiTheme="minorBidi" w:hAnsiTheme="minorBidi" w:cs="B Nazanin" w:hint="cs"/>
                      <w:b/>
                      <w:bCs/>
                      <w:color w:val="FF0000"/>
                      <w:sz w:val="20"/>
                      <w:szCs w:val="20"/>
                      <w:rtl/>
                    </w:rPr>
                    <w:t xml:space="preserve"> مسئول کتابخانه مرکز</w:t>
                  </w:r>
                </w:p>
                <w:p w:rsidR="008C3BC9" w:rsidRPr="00E468EF" w:rsidRDefault="006B77A6" w:rsidP="008C3BC9">
                  <w:pPr>
                    <w:bidi/>
                    <w:jc w:val="center"/>
                    <w:rPr>
                      <w:rFonts w:asciiTheme="minorBidi" w:hAnsiTheme="minorBidi"/>
                      <w:b/>
                      <w:bCs/>
                      <w:color w:val="FF0000"/>
                      <w:sz w:val="20"/>
                      <w:szCs w:val="20"/>
                      <w:rtl/>
                      <w:lang w:bidi="fa-IR"/>
                    </w:rPr>
                  </w:pPr>
                  <w:r>
                    <w:rPr>
                      <w:rFonts w:asciiTheme="minorBidi" w:hAnsiTheme="minorBidi" w:cs="B Nazanin" w:hint="cs"/>
                      <w:b/>
                      <w:bCs/>
                      <w:color w:val="FF0000"/>
                      <w:sz w:val="20"/>
                      <w:szCs w:val="20"/>
                      <w:rtl/>
                      <w:lang w:bidi="fa-IR"/>
                    </w:rPr>
                    <w:t>علی ترکاشوند</w:t>
                  </w:r>
                  <w:r w:rsidR="008C3BC9" w:rsidRPr="00E468EF">
                    <w:rPr>
                      <w:rFonts w:asciiTheme="minorBidi" w:hAnsiTheme="minorBidi" w:cs="B Nazanin" w:hint="cs"/>
                      <w:b/>
                      <w:bCs/>
                      <w:color w:val="FF0000"/>
                      <w:sz w:val="20"/>
                      <w:szCs w:val="20"/>
                      <w:rtl/>
                      <w:lang w:bidi="fa-IR"/>
                    </w:rPr>
                    <w:t>:</w:t>
                  </w:r>
                  <w:r>
                    <w:rPr>
                      <w:rFonts w:asciiTheme="minorBidi" w:hAnsiTheme="minorBidi" w:cs="B Nazanin" w:hint="cs"/>
                      <w:b/>
                      <w:bCs/>
                      <w:color w:val="FF0000"/>
                      <w:sz w:val="20"/>
                      <w:szCs w:val="20"/>
                      <w:rtl/>
                      <w:lang w:bidi="fa-IR"/>
                    </w:rPr>
                    <w:t xml:space="preserve"> همکار</w:t>
                  </w:r>
                  <w:r w:rsidR="008C3BC9" w:rsidRPr="00E468EF">
                    <w:rPr>
                      <w:rFonts w:asciiTheme="minorBidi" w:hAnsiTheme="minorBidi" w:cs="B Nazanin" w:hint="cs"/>
                      <w:b/>
                      <w:bCs/>
                      <w:color w:val="FF0000"/>
                      <w:sz w:val="20"/>
                      <w:szCs w:val="20"/>
                      <w:rtl/>
                      <w:lang w:bidi="fa-IR"/>
                    </w:rPr>
                    <w:t xml:space="preserve"> کتابدار</w:t>
                  </w:r>
                </w:p>
                <w:p w:rsidR="008C3BC9" w:rsidRPr="008C3BC9" w:rsidRDefault="008C3BC9" w:rsidP="008C3BC9">
                  <w:pPr>
                    <w:bidi/>
                    <w:jc w:val="center"/>
                    <w:rPr>
                      <w:rFonts w:asciiTheme="minorBidi" w:hAnsiTheme="minorBidi"/>
                      <w:color w:val="E36C0A" w:themeColor="accent6" w:themeShade="BF"/>
                      <w:sz w:val="20"/>
                      <w:szCs w:val="20"/>
                      <w:rtl/>
                      <w:lang w:bidi="fa-IR"/>
                    </w:rPr>
                  </w:pPr>
                </w:p>
                <w:p w:rsidR="00AC5DF1" w:rsidRPr="008C3BC9" w:rsidRDefault="00AC5DF1" w:rsidP="008C3BC9">
                  <w:pPr>
                    <w:rPr>
                      <w:szCs w:val="16"/>
                    </w:rPr>
                  </w:pPr>
                </w:p>
              </w:txbxContent>
            </v:textbox>
          </v:shape>
        </w:pict>
      </w:r>
      <w:r w:rsidR="00E85D55">
        <w:rPr>
          <w:noProof/>
          <w:lang w:bidi="fa-IR"/>
        </w:rPr>
        <w:drawing>
          <wp:anchor distT="0" distB="0" distL="114300" distR="114300" simplePos="0" relativeHeight="251687936" behindDoc="0" locked="0" layoutInCell="1" allowOverlap="1">
            <wp:simplePos x="0" y="0"/>
            <wp:positionH relativeFrom="column">
              <wp:posOffset>287655</wp:posOffset>
            </wp:positionH>
            <wp:positionV relativeFrom="paragraph">
              <wp:posOffset>2538730</wp:posOffset>
            </wp:positionV>
            <wp:extent cx="2680335" cy="1783080"/>
            <wp:effectExtent l="19050" t="0" r="5715" b="0"/>
            <wp:wrapNone/>
            <wp:docPr id="6" name="Picture 5" descr="d8afd8b1d8afd987d8a7db8c-d982d984d8a8db8c-d988-d8b9d984d8a7d8a6d985-d8a2d9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afd8b1d8afd987d8a7db8c-d982d984d8a8db8c-d988-d8b9d984d8a7d8a6d985-d8a2d986-1.jpg"/>
                    <pic:cNvPicPr/>
                  </pic:nvPicPr>
                  <pic:blipFill>
                    <a:blip r:embed="rId8" cstate="print"/>
                    <a:stretch>
                      <a:fillRect/>
                    </a:stretch>
                  </pic:blipFill>
                  <pic:spPr>
                    <a:xfrm>
                      <a:off x="0" y="0"/>
                      <a:ext cx="2680335" cy="1783080"/>
                    </a:xfrm>
                    <a:prstGeom prst="rect">
                      <a:avLst/>
                    </a:prstGeom>
                  </pic:spPr>
                </pic:pic>
              </a:graphicData>
            </a:graphic>
          </wp:anchor>
        </w:drawing>
      </w:r>
      <w:r>
        <w:rPr>
          <w:noProof/>
        </w:rPr>
        <w:pict>
          <v:rect id="_x0000_s1039" style="position:absolute;left:0;text-align:left;margin-left:34.3pt;margin-top:164.05pt;width:173pt;height:29.25pt;z-index:251680768;mso-position-horizontal-relative:text;mso-position-vertical-relative:text" filled="f" stroked="f">
            <v:textbox style="mso-next-textbox:#_x0000_s1039">
              <w:txbxContent>
                <w:p w:rsidR="00E85D55" w:rsidRPr="008C3BC9" w:rsidRDefault="00E85D55" w:rsidP="00E85D55">
                  <w:pPr>
                    <w:bidi/>
                    <w:jc w:val="center"/>
                    <w:rPr>
                      <w:rFonts w:cs="B Traffic"/>
                      <w:b/>
                      <w:bCs/>
                      <w:color w:val="FF0000"/>
                      <w:sz w:val="24"/>
                      <w:szCs w:val="24"/>
                      <w:rtl/>
                      <w:lang w:bidi="fa-IR"/>
                    </w:rPr>
                  </w:pPr>
                  <w:r w:rsidRPr="008C3BC9">
                    <w:rPr>
                      <w:rFonts w:cs="B Traffic" w:hint="cs"/>
                      <w:b/>
                      <w:bCs/>
                      <w:color w:val="FF0000"/>
                      <w:sz w:val="18"/>
                      <w:szCs w:val="18"/>
                      <w:rtl/>
                      <w:lang w:bidi="fa-IR"/>
                    </w:rPr>
                    <w:t xml:space="preserve">گروه </w:t>
                  </w:r>
                  <w:r w:rsidRPr="008C3BC9">
                    <w:rPr>
                      <w:rFonts w:cs="B Traffic" w:hint="cs"/>
                      <w:b/>
                      <w:bCs/>
                      <w:color w:val="FF0000"/>
                      <w:sz w:val="18"/>
                      <w:szCs w:val="18"/>
                      <w:rtl/>
                      <w:lang w:bidi="fa-IR"/>
                    </w:rPr>
                    <w:t>هدف:</w:t>
                  </w:r>
                  <w:r w:rsidRPr="008C3BC9">
                    <w:rPr>
                      <w:rFonts w:cs="B Traffic" w:hint="cs"/>
                      <w:color w:val="FF0000"/>
                      <w:sz w:val="18"/>
                      <w:szCs w:val="18"/>
                      <w:rtl/>
                      <w:lang w:bidi="fa-IR"/>
                    </w:rPr>
                    <w:t>آموزش و آگاهی مراجعین</w:t>
                  </w:r>
                  <w:r w:rsidR="008C3BC9" w:rsidRPr="008C3BC9">
                    <w:rPr>
                      <w:rFonts w:cs="B Traffic" w:hint="cs"/>
                      <w:color w:val="FF0000"/>
                      <w:sz w:val="18"/>
                      <w:szCs w:val="18"/>
                      <w:rtl/>
                      <w:lang w:bidi="fa-IR"/>
                    </w:rPr>
                    <w:t xml:space="preserve"> کتابخانه</w:t>
                  </w:r>
                </w:p>
                <w:p w:rsidR="00D721A8" w:rsidRPr="00E85D55" w:rsidRDefault="00D721A8" w:rsidP="00E85D55"/>
              </w:txbxContent>
            </v:textbox>
          </v:rect>
        </w:pict>
      </w:r>
      <w:r>
        <w:rPr>
          <w:noProof/>
          <w:lang w:bidi="fa-IR"/>
        </w:rPr>
        <w:pict>
          <v:shape id="Text Box 2" o:spid="_x0000_s1034" type="#_x0000_t202" style="position:absolute;left:0;text-align:left;margin-left:34.3pt;margin-top:111.15pt;width:173pt;height:44.8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" filled="f" stroked="f">
            <v:textbox style="mso-next-textbox:#Text Box 2">
              <w:txbxContent>
                <w:p w:rsidR="003C34E2" w:rsidRPr="003C34E2" w:rsidRDefault="003546E4" w:rsidP="001007B1">
                  <w:pPr>
                    <w:spacing w:line="240" w:lineRule="auto"/>
                    <w:jc w:val="center"/>
                    <w:rPr>
                      <w:rFonts w:cs="B Nazanin"/>
                      <w:b/>
                      <w:bCs/>
                      <w:sz w:val="36"/>
                      <w:szCs w:val="36"/>
                      <w:rtl/>
                    </w:rPr>
                  </w:pPr>
                  <w:r w:rsidRPr="003546E4">
                    <w:rPr>
                      <w:color w:val="6666FF"/>
                      <w:lang w:bidi="fa-IR"/>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58.25pt;height:45pt" adj="5665,10800" fillcolor="#66f">
                        <v:shadow color="#868686"/>
                        <v:textpath style="font-family:&quot;Impact&quot;;font-size:28pt;v-text-kern:t" trim="t" fitpath="t" xscale="f" string="آشنایی با کتابخانه "/>
                      </v:shape>
                    </w:pict>
                  </w:r>
                </w:p>
                <w:p w:rsidR="00E104C2" w:rsidRPr="003C34E2" w:rsidRDefault="00E104C2" w:rsidP="003C34E2">
                  <w:pPr>
                    <w:spacing w:line="240" w:lineRule="auto"/>
                    <w:jc w:val="center"/>
                    <w:rPr>
                      <w:b/>
                      <w:bCs/>
                      <w:sz w:val="32"/>
                      <w:szCs w:val="32"/>
                      <w:rtl/>
                    </w:rPr>
                  </w:pPr>
                </w:p>
              </w:txbxContent>
            </v:textbox>
          </v:shape>
        </w:pict>
      </w:r>
      <w:r w:rsidR="00AC5DF1">
        <w:rPr>
          <w:noProof/>
          <w:lang w:bidi="fa-IR"/>
        </w:rPr>
        <w:drawing>
          <wp:anchor distT="0" distB="0" distL="114300" distR="114300" simplePos="0" relativeHeight="251661312" behindDoc="0" locked="0" layoutInCell="1" allowOverlap="1">
            <wp:simplePos x="0" y="0"/>
            <wp:positionH relativeFrom="column">
              <wp:posOffset>10135</wp:posOffset>
            </wp:positionH>
            <wp:positionV relativeFrom="paragraph">
              <wp:posOffset>5543321</wp:posOffset>
            </wp:positionV>
            <wp:extent cx="3096285" cy="1247529"/>
            <wp:effectExtent l="19050" t="0" r="8865" b="0"/>
            <wp:wrapNone/>
            <wp:docPr id="4" name="Picture 3" desc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jpg"/>
                    <pic:cNvPicPr/>
                  </pic:nvPicPr>
                  <pic:blipFill>
                    <a:blip r:embed="rId9" cstate="print"/>
                    <a:stretch>
                      <a:fillRect/>
                    </a:stretch>
                  </pic:blipFill>
                  <pic:spPr>
                    <a:xfrm>
                      <a:off x="0" y="0"/>
                      <a:ext cx="3096895" cy="1247775"/>
                    </a:xfrm>
                    <a:prstGeom prst="rect">
                      <a:avLst/>
                    </a:prstGeom>
                    <a:ln>
                      <a:noFill/>
                    </a:ln>
                    <a:effectLst>
                      <a:softEdge rad="112500"/>
                    </a:effectLst>
                  </pic:spPr>
                </pic:pic>
              </a:graphicData>
            </a:graphic>
          </wp:anchor>
        </w:drawing>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6" type="#_x0000_t34" style="position:absolute;left:0;text-align:left;margin-left:-65.1pt;margin-top:157.95pt;width:360.5pt;height:217.9pt;rotation:90;flip:x;z-index:251683840;mso-position-horizontal-relative:text;mso-position-vertical-relative:text" o:connectortype="elbow" adj="18472,11400,-2070" strokecolor="#4bacc6 [3208]" strokeweight="3pt">
            <v:stroke startarrow="diamond" endarrow="diamond"/>
            <v:shadow on="t" type="double" color="#205867 [1608]" opacity=".5" color2="shadow add(102)" offset="5pt,-4pt" offset2="10pt,-8pt"/>
            <o:extrusion v:ext="view" rotationangle="-15,35"/>
          </v:shape>
        </w:pict>
      </w:r>
      <w:r w:rsidR="00783A51">
        <w:rPr>
          <w:noProof/>
          <w:lang w:bidi="fa-IR"/>
        </w:rPr>
        <w:drawing>
          <wp:anchor distT="30480" distB="110871" distL="205740" distR="165989" simplePos="0" relativeHeight="251678720" behindDoc="0" locked="0" layoutInCell="1" allowOverlap="1">
            <wp:simplePos x="0" y="0"/>
            <wp:positionH relativeFrom="column">
              <wp:posOffset>2518410</wp:posOffset>
            </wp:positionH>
            <wp:positionV relativeFrom="paragraph">
              <wp:posOffset>55245</wp:posOffset>
            </wp:positionV>
            <wp:extent cx="422910" cy="377825"/>
            <wp:effectExtent l="171450" t="133350" r="358140" b="307975"/>
            <wp:wrapNone/>
            <wp:docPr id="17" name="Picture 17" descr="arme daneshg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rme daneshgah.JPG"/>
                    <pic:cNvPicPr/>
                  </pic:nvPicPr>
                  <pic:blipFill>
                    <a:blip r:embed="rId10" cstate="print"/>
                    <a:stretch>
                      <a:fillRect/>
                    </a:stretch>
                  </pic:blipFill>
                  <pic:spPr>
                    <a:xfrm>
                      <a:off x="0" y="0"/>
                      <a:ext cx="422910" cy="3778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rect id="_x0000_s1038" style="position:absolute;left:0;text-align:left;margin-left:-.3pt;margin-top:.65pt;width:52.4pt;height:45.8pt;z-index:251679744;mso-position-horizontal-relative:text;mso-position-vertical-relative:text" filled="f" stroked="f">
            <v:textbox style="mso-next-textbox:#_x0000_s1038">
              <w:txbxContent>
                <w:p w:rsidR="00783A51" w:rsidRDefault="00783A51">
                  <w:r w:rsidRPr="00783A51">
                    <w:rPr>
                      <w:noProof/>
                      <w:lang w:bidi="fa-IR"/>
                    </w:rPr>
                    <w:drawing>
                      <wp:inline distT="0" distB="0" distL="0" distR="0">
                        <wp:extent cx="467838" cy="427512"/>
                        <wp:effectExtent l="19050" t="0" r="8412"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66240" cy="426052"/>
                                </a:xfrm>
                                <a:prstGeom prst="rect">
                                  <a:avLst/>
                                </a:prstGeom>
                                <a:noFill/>
                                <a:ln w="9525">
                                  <a:noFill/>
                                  <a:miter lim="800000"/>
                                  <a:headEnd/>
                                  <a:tailEnd/>
                                </a:ln>
                              </pic:spPr>
                            </pic:pic>
                          </a:graphicData>
                        </a:graphic>
                      </wp:inline>
                    </w:drawing>
                  </w:r>
                </w:p>
              </w:txbxContent>
            </v:textbox>
          </v:rect>
        </w:pict>
      </w:r>
      <w:r w:rsidR="00DE4327" w:rsidRPr="00DE4327">
        <w:rPr>
          <w:noProof/>
          <w:lang w:bidi="fa-IR"/>
        </w:rPr>
        <w:drawing>
          <wp:inline distT="0" distB="0" distL="0" distR="0">
            <wp:extent cx="3028950" cy="6780909"/>
            <wp:effectExtent l="19050" t="0" r="0" b="0"/>
            <wp:docPr id="5" name="Picture 0"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2" cstate="print"/>
                    <a:stretch>
                      <a:fillRect/>
                    </a:stretch>
                  </pic:blipFill>
                  <pic:spPr>
                    <a:xfrm>
                      <a:off x="0" y="0"/>
                      <a:ext cx="3028950" cy="6780909"/>
                    </a:xfrm>
                    <a:prstGeom prst="rect">
                      <a:avLst/>
                    </a:prstGeom>
                  </pic:spPr>
                </pic:pic>
              </a:graphicData>
            </a:graphic>
          </wp:inline>
        </w:drawing>
      </w:r>
      <w:r w:rsidR="00DE4327" w:rsidRPr="00DE4327">
        <w:rPr>
          <w:noProof/>
          <w:lang w:bidi="fa-IR"/>
        </w:rPr>
        <w:lastRenderedPageBreak/>
        <w:drawing>
          <wp:inline distT="0" distB="0" distL="0" distR="0">
            <wp:extent cx="3024461" cy="6780810"/>
            <wp:effectExtent l="19050" t="0" r="4489" b="0"/>
            <wp:docPr id="12" name="Picture 0"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2" cstate="print">
                      <a:duotone>
                        <a:schemeClr val="accent5">
                          <a:shade val="45000"/>
                          <a:satMod val="135000"/>
                        </a:schemeClr>
                        <a:prstClr val="white"/>
                      </a:duotone>
                    </a:blip>
                    <a:stretch>
                      <a:fillRect/>
                    </a:stretch>
                  </pic:blipFill>
                  <pic:spPr>
                    <a:xfrm>
                      <a:off x="0" y="0"/>
                      <a:ext cx="3024505" cy="6780909"/>
                    </a:xfrm>
                    <a:prstGeom prst="rect">
                      <a:avLst/>
                    </a:prstGeom>
                  </pic:spPr>
                </pic:pic>
              </a:graphicData>
            </a:graphic>
          </wp:inline>
        </w:drawing>
      </w:r>
      <w:r w:rsidR="00EC2F06" w:rsidRPr="00EC2F06">
        <w:rPr>
          <w:noProof/>
          <w:lang w:bidi="fa-IR"/>
        </w:rPr>
        <w:lastRenderedPageBreak/>
        <w:drawing>
          <wp:inline distT="0" distB="0" distL="0" distR="0">
            <wp:extent cx="3024461" cy="6780810"/>
            <wp:effectExtent l="19050" t="0" r="4489" b="0"/>
            <wp:docPr id="8" name="Picture 0"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2" cstate="print">
                      <a:duotone>
                        <a:schemeClr val="accent5">
                          <a:shade val="45000"/>
                          <a:satMod val="135000"/>
                        </a:schemeClr>
                        <a:prstClr val="white"/>
                      </a:duotone>
                    </a:blip>
                    <a:stretch>
                      <a:fillRect/>
                    </a:stretch>
                  </pic:blipFill>
                  <pic:spPr>
                    <a:xfrm>
                      <a:off x="0" y="0"/>
                      <a:ext cx="3024505" cy="6780909"/>
                    </a:xfrm>
                    <a:prstGeom prst="rect">
                      <a:avLst/>
                    </a:prstGeom>
                  </pic:spPr>
                </pic:pic>
              </a:graphicData>
            </a:graphic>
          </wp:inline>
        </w:drawing>
      </w:r>
      <w:r>
        <w:rPr>
          <w:noProof/>
          <w:lang w:bidi="fa-IR"/>
        </w:rPr>
        <w:lastRenderedPageBreak/>
        <w:pict>
          <v:shape id="_x0000_s1031" type="#_x0000_t202" style="position:absolute;left:0;text-align:left;margin-left:2.9pt;margin-top:54.9pt;width:236.55pt;height:480.6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" fillcolor="white [3201]" strokecolor="#fabf8f [1945]" strokeweight="1pt">
            <v:fill color2="#fbd4b4 [1305]" focusposition="1" focussize="" focus="100%" type="gradient"/>
            <v:shadow on="t" type="perspective" color="#974706 [1609]" opacity=".5" offset="1pt" offset2="-3pt"/>
            <v:textbox style="mso-next-textbox:#_x0000_s1031">
              <w:txbxContent>
                <w:p w:rsidR="00E85D55" w:rsidRPr="00E277CD" w:rsidRDefault="00E85D55" w:rsidP="00E468EF">
                  <w:pPr>
                    <w:bidi/>
                    <w:spacing w:after="0" w:line="240" w:lineRule="auto"/>
                    <w:jc w:val="lowKashida"/>
                    <w:rPr>
                      <w:rFonts w:cs="B Traffic"/>
                      <w:b/>
                      <w:bCs/>
                      <w:color w:val="C00000"/>
                      <w:sz w:val="20"/>
                      <w:szCs w:val="20"/>
                      <w:rtl/>
                    </w:rPr>
                  </w:pPr>
                  <w:r>
                    <w:rPr>
                      <w:rFonts w:cs="B Traffic" w:hint="cs"/>
                      <w:color w:val="C00000"/>
                      <w:sz w:val="20"/>
                      <w:szCs w:val="20"/>
                      <w:rtl/>
                    </w:rPr>
                    <w:t>5</w:t>
                  </w:r>
                  <w:r w:rsidRPr="00E277CD">
                    <w:rPr>
                      <w:rFonts w:cs="B Traffic" w:hint="cs"/>
                      <w:color w:val="C00000"/>
                      <w:sz w:val="20"/>
                      <w:szCs w:val="20"/>
                      <w:rtl/>
                    </w:rPr>
                    <w:t xml:space="preserve">-  </w:t>
                  </w:r>
                  <w:r w:rsidRPr="00E277CD">
                    <w:rPr>
                      <w:rFonts w:cs="B Traffic" w:hint="cs"/>
                      <w:b/>
                      <w:bCs/>
                      <w:color w:val="C00000"/>
                      <w:sz w:val="20"/>
                      <w:szCs w:val="20"/>
                      <w:rtl/>
                    </w:rPr>
                    <w:t xml:space="preserve">قسمت سرچ  الکترونیکی : </w:t>
                  </w:r>
                </w:p>
                <w:p w:rsidR="00E85D55" w:rsidRPr="00E85D55" w:rsidRDefault="00E85D55" w:rsidP="00E468EF">
                  <w:pPr>
                    <w:bidi/>
                    <w:spacing w:after="0"/>
                    <w:jc w:val="both"/>
                    <w:rPr>
                      <w:rFonts w:cs="B Zar"/>
                      <w:color w:val="0000FF"/>
                      <w:rtl/>
                      <w:lang w:bidi="fa-IR"/>
                    </w:rPr>
                  </w:pPr>
                  <w:r w:rsidRPr="00E85D55">
                    <w:rPr>
                      <w:rFonts w:cs="B Zar" w:hint="cs"/>
                      <w:color w:val="0000FF"/>
                      <w:rtl/>
                    </w:rPr>
                    <w:t xml:space="preserve">کتابداردراین قسمت امکان جستجوی مجلات (مقالات) از سایت های قابل دسترسی دانشگاه علوم پزشکی بصورت </w:t>
                  </w:r>
                  <w:r w:rsidRPr="00E85D55">
                    <w:rPr>
                      <w:rFonts w:cs="B Zar"/>
                      <w:color w:val="0000FF"/>
                    </w:rPr>
                    <w:t xml:space="preserve">on line </w:t>
                  </w:r>
                  <w:r w:rsidRPr="00E85D55">
                    <w:rPr>
                      <w:rFonts w:cs="B Zar" w:hint="cs"/>
                      <w:color w:val="0000FF"/>
                      <w:rtl/>
                      <w:lang w:bidi="fa-IR"/>
                    </w:rPr>
                    <w:t xml:space="preserve"> جهت دستیابی اطلاعات لازم به مراجعین  را انجام میدهند که حدودا در حد 10صفحه پرینت برای دانشجو گرفته می شود و یااینکه فایل مورد نظر را بصورت </w:t>
                  </w:r>
                  <w:r w:rsidRPr="00E85D55">
                    <w:rPr>
                      <w:rFonts w:cs="B Zar"/>
                      <w:color w:val="0000FF"/>
                      <w:lang w:bidi="fa-IR"/>
                    </w:rPr>
                    <w:t xml:space="preserve">CD </w:t>
                  </w:r>
                  <w:r w:rsidRPr="00E85D55">
                    <w:rPr>
                      <w:rFonts w:cs="B Zar" w:hint="cs"/>
                      <w:color w:val="0000FF"/>
                      <w:rtl/>
                      <w:lang w:bidi="fa-IR"/>
                    </w:rPr>
                    <w:t>و یا فلش ثبت نموده ودر اختیارشان قرار میدهند.</w:t>
                  </w:r>
                </w:p>
                <w:p w:rsidR="00E85D55" w:rsidRPr="00E277CD" w:rsidRDefault="00E85D55" w:rsidP="00E468EF">
                  <w:pPr>
                    <w:bidi/>
                    <w:spacing w:after="0"/>
                    <w:jc w:val="both"/>
                    <w:rPr>
                      <w:rFonts w:cs="B Traffic"/>
                      <w:color w:val="C00000"/>
                      <w:sz w:val="20"/>
                      <w:szCs w:val="20"/>
                      <w:rtl/>
                      <w:lang w:bidi="fa-IR"/>
                    </w:rPr>
                  </w:pPr>
                  <w:r w:rsidRPr="00E277CD">
                    <w:rPr>
                      <w:rFonts w:cs="B Traffic" w:hint="cs"/>
                      <w:color w:val="C00000"/>
                      <w:sz w:val="20"/>
                      <w:szCs w:val="20"/>
                      <w:rtl/>
                      <w:lang w:bidi="fa-IR"/>
                    </w:rPr>
                    <w:t>6</w:t>
                  </w:r>
                  <w:r w:rsidRPr="00E277CD">
                    <w:rPr>
                      <w:rFonts w:cs="B Traffic" w:hint="cs"/>
                      <w:b/>
                      <w:bCs/>
                      <w:color w:val="C00000"/>
                      <w:sz w:val="20"/>
                      <w:szCs w:val="20"/>
                      <w:rtl/>
                      <w:lang w:bidi="fa-IR"/>
                    </w:rPr>
                    <w:t>- اتاق مطالعه اعضای هیئت علمی</w:t>
                  </w:r>
                  <w:r w:rsidRPr="00E277CD">
                    <w:rPr>
                      <w:rFonts w:cs="B Traffic" w:hint="cs"/>
                      <w:b/>
                      <w:bCs/>
                      <w:color w:val="C00000"/>
                      <w:rtl/>
                      <w:lang w:bidi="fa-IR"/>
                    </w:rPr>
                    <w:t xml:space="preserve">  :</w:t>
                  </w:r>
                </w:p>
                <w:p w:rsidR="00E85D55" w:rsidRPr="00E85D55" w:rsidRDefault="00E85D55" w:rsidP="008C3BC9">
                  <w:pPr>
                    <w:bidi/>
                    <w:spacing w:after="0"/>
                    <w:jc w:val="both"/>
                    <w:rPr>
                      <w:rFonts w:cs="B Zar"/>
                      <w:color w:val="0000FF"/>
                      <w:rtl/>
                      <w:lang w:bidi="fa-IR"/>
                    </w:rPr>
                  </w:pPr>
                  <w:r w:rsidRPr="00E85D55">
                    <w:rPr>
                      <w:rFonts w:cs="B Zar" w:hint="cs"/>
                      <w:color w:val="0000FF"/>
                      <w:rtl/>
                      <w:lang w:bidi="fa-IR"/>
                    </w:rPr>
                    <w:t>فضائی آرام برای مطالعه ودستیابی به اطلاعات از سیستم جهت  اعضای هیئت علمی محترم مرکز می باشد .</w:t>
                  </w:r>
                </w:p>
                <w:p w:rsidR="00E85D55" w:rsidRPr="00E277CD" w:rsidRDefault="00E85D55" w:rsidP="008C3BC9">
                  <w:pPr>
                    <w:bidi/>
                    <w:spacing w:after="0"/>
                    <w:jc w:val="lowKashida"/>
                    <w:rPr>
                      <w:rFonts w:cs="B Titr"/>
                      <w:color w:val="C00000"/>
                      <w:rtl/>
                      <w:lang w:bidi="fa-IR"/>
                    </w:rPr>
                  </w:pPr>
                  <w:r w:rsidRPr="00E85D55">
                    <w:rPr>
                      <w:rFonts w:cs="B Traffic" w:hint="cs"/>
                      <w:b/>
                      <w:bCs/>
                      <w:color w:val="C00000"/>
                      <w:sz w:val="20"/>
                      <w:szCs w:val="20"/>
                      <w:rtl/>
                      <w:lang w:bidi="fa-IR"/>
                    </w:rPr>
                    <w:t xml:space="preserve">7- سالن مطالعه جهت فراگیران مورد تحصیل در این مرکز </w:t>
                  </w:r>
                  <w:r w:rsidRPr="00E277CD">
                    <w:rPr>
                      <w:rFonts w:cs="B Titr" w:hint="cs"/>
                      <w:color w:val="C00000"/>
                      <w:rtl/>
                      <w:lang w:bidi="fa-IR"/>
                    </w:rPr>
                    <w:t xml:space="preserve"> : </w:t>
                  </w:r>
                </w:p>
                <w:p w:rsidR="00E468EF" w:rsidRDefault="00E85D55" w:rsidP="00E468EF">
                  <w:pPr>
                    <w:bidi/>
                    <w:spacing w:after="0"/>
                    <w:rPr>
                      <w:rFonts w:cs="B Zar"/>
                      <w:color w:val="0000FF"/>
                      <w:rtl/>
                      <w:lang w:bidi="fa-IR"/>
                    </w:rPr>
                  </w:pPr>
                  <w:r w:rsidRPr="00E85D55">
                    <w:rPr>
                      <w:rFonts w:cs="B Zar" w:hint="cs"/>
                      <w:color w:val="0000FF"/>
                      <w:rtl/>
                      <w:lang w:bidi="fa-IR"/>
                    </w:rPr>
                    <w:t>فضائی برای مطالعه فراگیران بصورت مجزا جهت خانمها و آقایان می باشد که به راحتی می توانند هم از منابع مورد امانت خود در این سالن استفاده نمایند و هم اینکه از جزوات آموزشی و درزمان امتحانات جهت مطالعه می توانند از این فضا بهره مند گردند.</w:t>
                  </w:r>
                </w:p>
                <w:p w:rsidR="00E468EF" w:rsidRDefault="00E468EF" w:rsidP="00E468EF">
                  <w:pPr>
                    <w:bidi/>
                    <w:spacing w:after="0"/>
                    <w:rPr>
                      <w:rFonts w:cs="B Zar"/>
                      <w:color w:val="0000FF"/>
                      <w:rtl/>
                      <w:lang w:bidi="fa-IR"/>
                    </w:rPr>
                  </w:pPr>
                </w:p>
                <w:p w:rsidR="002D2330" w:rsidRPr="002D2330" w:rsidRDefault="00E85D55" w:rsidP="008C3BC9">
                  <w:pPr>
                    <w:tabs>
                      <w:tab w:val="right" w:pos="157"/>
                    </w:tabs>
                    <w:bidi/>
                    <w:spacing w:after="0" w:line="240" w:lineRule="auto"/>
                    <w:jc w:val="both"/>
                    <w:rPr>
                      <w:rFonts w:cs="B Zar"/>
                      <w:b/>
                      <w:bCs/>
                      <w:color w:val="000000" w:themeColor="text1"/>
                      <w:sz w:val="23"/>
                      <w:szCs w:val="23"/>
                      <w:lang w:bidi="fa-IR"/>
                    </w:rPr>
                  </w:pPr>
                  <w:r w:rsidRPr="00E85D55">
                    <w:rPr>
                      <w:rFonts w:cs="B Zar" w:hint="cs"/>
                      <w:b/>
                      <w:bCs/>
                      <w:noProof/>
                      <w:color w:val="000000" w:themeColor="text1"/>
                      <w:sz w:val="23"/>
                      <w:szCs w:val="23"/>
                      <w:rtl/>
                      <w:lang w:bidi="fa-IR"/>
                    </w:rPr>
                    <w:drawing>
                      <wp:inline distT="0" distB="0" distL="0" distR="0">
                        <wp:extent cx="2266950" cy="1562100"/>
                        <wp:effectExtent l="190500" t="152400" r="171450" b="133350"/>
                        <wp:docPr id="21" name="Picture 0" descr="images.j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9.jpg"/>
                                <pic:cNvPicPr/>
                              </pic:nvPicPr>
                              <pic:blipFill>
                                <a:blip r:embed="rId13">
                                  <a:lum bright="-12000" contrast="33000"/>
                                </a:blip>
                                <a:stretch>
                                  <a:fillRect/>
                                </a:stretch>
                              </pic:blipFill>
                              <pic:spPr>
                                <a:xfrm>
                                  <a:off x="0" y="0"/>
                                  <a:ext cx="2266950" cy="1562100"/>
                                </a:xfrm>
                                <a:prstGeom prst="rect">
                                  <a:avLst/>
                                </a:prstGeom>
                                <a:ln>
                                  <a:noFill/>
                                </a:ln>
                                <a:effectLst>
                                  <a:outerShdw blurRad="190500" algn="tl" rotWithShape="0">
                                    <a:srgbClr val="000000">
                                      <a:alpha val="70000"/>
                                    </a:srgbClr>
                                  </a:outerShdw>
                                </a:effectLst>
                              </pic:spPr>
                            </pic:pic>
                          </a:graphicData>
                        </a:graphic>
                      </wp:inline>
                    </w:drawing>
                  </w:r>
                </w:p>
              </w:txbxContent>
            </v:textbox>
          </v:shape>
        </w:pict>
      </w:r>
      <w:r w:rsidR="00DE4327" w:rsidRPr="00DE4327">
        <w:rPr>
          <w:noProof/>
          <w:lang w:bidi="fa-IR"/>
        </w:rPr>
        <w:drawing>
          <wp:inline distT="0" distB="0" distL="0" distR="0">
            <wp:extent cx="3024461" cy="6780810"/>
            <wp:effectExtent l="19050" t="0" r="4489" b="0"/>
            <wp:docPr id="2" name="Picture 0"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2" cstate="print">
                      <a:duotone>
                        <a:schemeClr val="accent5">
                          <a:shade val="45000"/>
                          <a:satMod val="135000"/>
                        </a:schemeClr>
                        <a:prstClr val="white"/>
                      </a:duotone>
                    </a:blip>
                    <a:stretch>
                      <a:fillRect/>
                    </a:stretch>
                  </pic:blipFill>
                  <pic:spPr>
                    <a:xfrm>
                      <a:off x="0" y="0"/>
                      <a:ext cx="3024505" cy="6780909"/>
                    </a:xfrm>
                    <a:prstGeom prst="rect">
                      <a:avLst/>
                    </a:prstGeom>
                  </pic:spPr>
                </pic:pic>
              </a:graphicData>
            </a:graphic>
          </wp:inline>
        </w:drawing>
      </w:r>
      <w:r>
        <w:rPr>
          <w:noProof/>
          <w:lang w:bidi="fa-IR"/>
        </w:rPr>
        <w:lastRenderedPageBreak/>
        <w:pict>
          <v:shape id="_x0000_s1032" type="#_x0000_t202" style="position:absolute;left:0;text-align:left;margin-left:-4.9pt;margin-top:54.9pt;width:244.4pt;height:480.6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" fillcolor="#fabf8f [1945]" strokecolor="#fabf8f [1945]" strokeweight="1pt">
            <v:fill color2="#fde9d9 [665]" angle="-45" focus="-50%" type="gradient"/>
            <v:shadow on="t" type="perspective" color="#974706 [1609]" opacity=".5" offset="1pt" offset2="-3pt"/>
            <v:textbox style="mso-next-textbox:#_x0000_s1032">
              <w:txbxContent>
                <w:p w:rsidR="002D2330" w:rsidRPr="002D2330" w:rsidRDefault="002D2330" w:rsidP="00E468EF">
                  <w:pPr>
                    <w:bidi/>
                    <w:spacing w:after="0" w:line="240" w:lineRule="auto"/>
                    <w:jc w:val="lowKashida"/>
                    <w:rPr>
                      <w:rFonts w:cs="B Zar"/>
                      <w:color w:val="0000FF"/>
                      <w:rtl/>
                      <w:lang w:bidi="fa-IR"/>
                    </w:rPr>
                  </w:pPr>
                  <w:r w:rsidRPr="002D2330">
                    <w:rPr>
                      <w:rFonts w:cs="B Zar" w:hint="cs"/>
                      <w:color w:val="0000FF"/>
                      <w:rtl/>
                      <w:lang w:bidi="fa-IR"/>
                    </w:rPr>
                    <w:t xml:space="preserve">بصورت </w:t>
                  </w:r>
                  <w:r w:rsidRPr="002D2330">
                    <w:rPr>
                      <w:rFonts w:cs="B Zar" w:hint="cs"/>
                      <w:color w:val="0000FF"/>
                      <w:rtl/>
                      <w:lang w:bidi="fa-IR"/>
                    </w:rPr>
                    <w:t>قفسه باز در اختیار مراجعین محترم بوده بالای هر قفسه عناوین موضوعی کتابها به ترنیب رده بندی مشخص می</w:t>
                  </w:r>
                  <w:r w:rsidRPr="002D2330">
                    <w:rPr>
                      <w:rFonts w:cs="B Zar"/>
                      <w:color w:val="0000FF"/>
                      <w:lang w:bidi="fa-IR"/>
                    </w:rPr>
                    <w:t xml:space="preserve">  </w:t>
                  </w:r>
                  <w:r w:rsidRPr="002D2330">
                    <w:rPr>
                      <w:rFonts w:cs="B Zar" w:hint="cs"/>
                      <w:color w:val="0000FF"/>
                      <w:rtl/>
                      <w:lang w:bidi="fa-IR"/>
                    </w:rPr>
                    <w:t>باشد.</w:t>
                  </w:r>
                  <w:r w:rsidR="0072072E" w:rsidRPr="002D2330">
                    <w:rPr>
                      <w:rFonts w:cs="B Zar" w:hint="cs"/>
                      <w:rtl/>
                    </w:rPr>
                    <w:t xml:space="preserve"> </w:t>
                  </w:r>
                  <w:r w:rsidRPr="002D2330">
                    <w:rPr>
                      <w:rFonts w:cs="B Zar" w:hint="cs"/>
                      <w:color w:val="0000FF"/>
                      <w:rtl/>
                      <w:lang w:bidi="fa-IR"/>
                    </w:rPr>
                    <w:t>در معرض دید می باشند. توجه به این راهنماها در بازیابی کتابها توسط افراد می تواند بسیا مفید باشد . جهت فراهم سازی امکان دسترسی به منابع موجود در کتابخانه نسخه اول کلیه کتابها بعنوان مرجع</w:t>
                  </w:r>
                  <w:r w:rsidR="009E073B">
                    <w:rPr>
                      <w:rFonts w:cs="B Zar" w:hint="cs"/>
                      <w:color w:val="0000FF"/>
                      <w:rtl/>
                      <w:lang w:bidi="fa-IR"/>
                    </w:rPr>
                    <w:t>(</w:t>
                  </w:r>
                  <w:r w:rsidR="009E073B">
                    <w:rPr>
                      <w:rFonts w:cs="B Zar"/>
                      <w:color w:val="0000FF"/>
                      <w:lang w:bidi="fa-IR"/>
                    </w:rPr>
                    <w:t xml:space="preserve">Reference </w:t>
                  </w:r>
                  <w:r w:rsidRPr="002D2330">
                    <w:rPr>
                      <w:rFonts w:cs="B Zar" w:hint="cs"/>
                      <w:color w:val="0000FF"/>
                      <w:rtl/>
                      <w:lang w:bidi="fa-IR"/>
                    </w:rPr>
                    <w:t xml:space="preserve"> </w:t>
                  </w:r>
                  <w:r w:rsidR="009E073B">
                    <w:rPr>
                      <w:rFonts w:cs="B Zar"/>
                      <w:color w:val="0000FF"/>
                      <w:lang w:bidi="fa-IR"/>
                    </w:rPr>
                    <w:t>(</w:t>
                  </w:r>
                  <w:r w:rsidRPr="002D2330">
                    <w:rPr>
                      <w:rFonts w:cs="B Zar" w:hint="cs"/>
                      <w:color w:val="0000FF"/>
                      <w:rtl/>
                      <w:lang w:bidi="fa-IR"/>
                    </w:rPr>
                    <w:t xml:space="preserve">با حرف </w:t>
                  </w:r>
                  <w:r w:rsidRPr="002D2330">
                    <w:rPr>
                      <w:rFonts w:ascii="Vrinda" w:hAnsi="Vrinda" w:cs="B Zar"/>
                      <w:color w:val="0000FF"/>
                      <w:rtl/>
                      <w:lang w:bidi="fa-IR"/>
                    </w:rPr>
                    <w:t>«</w:t>
                  </w:r>
                  <w:r w:rsidRPr="002D2330">
                    <w:rPr>
                      <w:rFonts w:cs="B Zar" w:hint="cs"/>
                      <w:color w:val="0000FF"/>
                      <w:rtl/>
                      <w:lang w:bidi="fa-IR"/>
                    </w:rPr>
                    <w:t>م</w:t>
                  </w:r>
                  <w:r w:rsidRPr="002D2330">
                    <w:rPr>
                      <w:rFonts w:ascii="Vrinda" w:hAnsi="Vrinda" w:cs="B Zar"/>
                      <w:color w:val="0000FF"/>
                      <w:rtl/>
                      <w:lang w:bidi="fa-IR"/>
                    </w:rPr>
                    <w:t>»</w:t>
                  </w:r>
                  <w:r w:rsidRPr="002D2330">
                    <w:rPr>
                      <w:rFonts w:cs="B Zar" w:hint="cs"/>
                      <w:color w:val="0000FF"/>
                      <w:rtl/>
                      <w:lang w:bidi="fa-IR"/>
                    </w:rPr>
                    <w:t>یا</w:t>
                  </w:r>
                  <w:r w:rsidRPr="002D2330">
                    <w:rPr>
                      <w:rFonts w:ascii="Vrinda" w:hAnsi="Vrinda" w:cs="B Zar"/>
                      <w:color w:val="0000FF"/>
                      <w:rtl/>
                      <w:lang w:bidi="fa-IR"/>
                    </w:rPr>
                    <w:t>«</w:t>
                  </w:r>
                  <w:r w:rsidRPr="002D2330">
                    <w:rPr>
                      <w:rFonts w:cs="B Zar"/>
                      <w:color w:val="0000FF"/>
                      <w:lang w:bidi="fa-IR"/>
                    </w:rPr>
                    <w:t>R</w:t>
                  </w:r>
                  <w:r w:rsidRPr="002D2330">
                    <w:rPr>
                      <w:rFonts w:ascii="Vrinda" w:hAnsi="Vrinda" w:cs="B Zar"/>
                      <w:color w:val="0000FF"/>
                      <w:rtl/>
                      <w:lang w:bidi="fa-IR"/>
                    </w:rPr>
                    <w:t>»</w:t>
                  </w:r>
                  <w:r w:rsidRPr="002D2330">
                    <w:rPr>
                      <w:rFonts w:ascii="Vrinda" w:hAnsi="Vrinda" w:cs="B Zar" w:hint="cs"/>
                      <w:color w:val="0000FF"/>
                      <w:rtl/>
                      <w:lang w:bidi="fa-IR"/>
                    </w:rPr>
                    <w:t xml:space="preserve">یا </w:t>
                  </w:r>
                  <w:r w:rsidRPr="002D2330">
                    <w:rPr>
                      <w:rFonts w:ascii="Vrinda" w:hAnsi="Vrinda" w:cs="B Zar"/>
                      <w:color w:val="0000FF"/>
                      <w:rtl/>
                      <w:lang w:bidi="fa-IR"/>
                    </w:rPr>
                    <w:t>«</w:t>
                  </w:r>
                  <w:r w:rsidRPr="002D2330">
                    <w:rPr>
                      <w:rFonts w:cs="B Zar" w:hint="cs"/>
                      <w:color w:val="FF0000"/>
                      <w:lang w:bidi="fa-IR"/>
                    </w:rPr>
                    <w:sym w:font="Wingdings" w:char="F06C"/>
                  </w:r>
                  <w:r w:rsidRPr="002D2330">
                    <w:rPr>
                      <w:rFonts w:cs="B Zar" w:hint="cs"/>
                      <w:color w:val="0000FF"/>
                      <w:rtl/>
                      <w:lang w:bidi="fa-IR"/>
                    </w:rPr>
                    <w:t xml:space="preserve"> </w:t>
                  </w:r>
                  <w:r w:rsidRPr="002D2330">
                    <w:rPr>
                      <w:rFonts w:ascii="Vrinda" w:hAnsi="Vrinda" w:cs="B Zar"/>
                      <w:color w:val="0000FF"/>
                      <w:rtl/>
                      <w:lang w:bidi="fa-IR"/>
                    </w:rPr>
                    <w:t>»</w:t>
                  </w:r>
                  <w:r w:rsidRPr="002D2330">
                    <w:rPr>
                      <w:rFonts w:ascii="Vrinda" w:hAnsi="Vrinda" w:cs="B Zar" w:hint="cs"/>
                      <w:color w:val="0000FF"/>
                      <w:rtl/>
                      <w:lang w:bidi="fa-IR"/>
                    </w:rPr>
                    <w:t>مشخص شده است و این کتابها امانت داده نمی شود .مگر در موارد خاص به مدت یک روز</w:t>
                  </w:r>
                  <w:r w:rsidR="009E073B">
                    <w:rPr>
                      <w:rFonts w:ascii="Vrinda" w:hAnsi="Vrinda" w:cs="B Zar" w:hint="cs"/>
                      <w:color w:val="0000FF"/>
                      <w:rtl/>
                      <w:lang w:bidi="fa-IR"/>
                    </w:rPr>
                    <w:t>می باشد.</w:t>
                  </w:r>
                </w:p>
                <w:p w:rsidR="002D2330" w:rsidRPr="00E277CD" w:rsidRDefault="002D2330" w:rsidP="00E468EF">
                  <w:pPr>
                    <w:bidi/>
                    <w:spacing w:after="0" w:line="240" w:lineRule="auto"/>
                    <w:jc w:val="lowKashida"/>
                    <w:rPr>
                      <w:rFonts w:ascii="Vrinda" w:hAnsi="Vrinda" w:cs="B Traffic"/>
                      <w:b/>
                      <w:bCs/>
                      <w:color w:val="C00000"/>
                      <w:sz w:val="20"/>
                      <w:szCs w:val="20"/>
                      <w:rtl/>
                      <w:lang w:bidi="fa-IR"/>
                    </w:rPr>
                  </w:pPr>
                  <w:r w:rsidRPr="00E277CD">
                    <w:rPr>
                      <w:rFonts w:ascii="Vrinda" w:hAnsi="Vrinda" w:cs="B Traffic" w:hint="cs"/>
                      <w:b/>
                      <w:bCs/>
                      <w:color w:val="C00000"/>
                      <w:sz w:val="24"/>
                      <w:szCs w:val="24"/>
                      <w:rtl/>
                      <w:lang w:bidi="fa-IR"/>
                    </w:rPr>
                    <w:t>3</w:t>
                  </w:r>
                  <w:r w:rsidRPr="00E277CD">
                    <w:rPr>
                      <w:rFonts w:ascii="Vrinda" w:hAnsi="Vrinda" w:cs="B Traffic" w:hint="cs"/>
                      <w:b/>
                      <w:bCs/>
                      <w:color w:val="C00000"/>
                      <w:sz w:val="20"/>
                      <w:szCs w:val="20"/>
                      <w:rtl/>
                      <w:lang w:bidi="fa-IR"/>
                    </w:rPr>
                    <w:t>-  قسمت سایت فراگیران :</w:t>
                  </w:r>
                </w:p>
                <w:p w:rsidR="002D2330" w:rsidRPr="002D2330" w:rsidRDefault="002D2330" w:rsidP="008C3BC9">
                  <w:pPr>
                    <w:bidi/>
                    <w:spacing w:after="0" w:line="240" w:lineRule="auto"/>
                    <w:jc w:val="mediumKashida"/>
                    <w:rPr>
                      <w:rFonts w:ascii="Vrinda" w:hAnsi="Vrinda" w:cs="B Zar"/>
                      <w:color w:val="0000FF"/>
                      <w:rtl/>
                      <w:lang w:bidi="fa-IR"/>
                    </w:rPr>
                  </w:pPr>
                  <w:r w:rsidRPr="002D2330">
                    <w:rPr>
                      <w:rFonts w:ascii="Vrinda" w:hAnsi="Vrinda" w:cs="B Zar" w:hint="cs"/>
                      <w:color w:val="0000FF"/>
                      <w:rtl/>
                      <w:lang w:bidi="fa-IR"/>
                    </w:rPr>
                    <w:t>در این قسمت فراگیران با مراجعه به سایت  به جستجومنبع در بانکهای اطلاعاتی می پردازند در صورتیکه فراگیری از جهت راهنمایی نیاز به هدایت در سرچ داشته باشد کتابدار راهنما در مخزن کتاب می تواند در جهت دستیابی به  اطلاعات موردنیاز راهنمایی و کمک لازم را انجام دهد.</w:t>
                  </w:r>
                </w:p>
                <w:p w:rsidR="002D2330" w:rsidRPr="00E277CD" w:rsidRDefault="002D2330" w:rsidP="008C3BC9">
                  <w:pPr>
                    <w:bidi/>
                    <w:spacing w:after="0" w:line="240" w:lineRule="auto"/>
                    <w:jc w:val="mediumKashida"/>
                    <w:rPr>
                      <w:rFonts w:ascii="Vrinda" w:hAnsi="Vrinda" w:cs="B Traffic"/>
                      <w:b/>
                      <w:bCs/>
                      <w:color w:val="C00000"/>
                      <w:sz w:val="20"/>
                      <w:szCs w:val="20"/>
                      <w:rtl/>
                      <w:lang w:bidi="fa-IR"/>
                    </w:rPr>
                  </w:pPr>
                  <w:r w:rsidRPr="00E277CD">
                    <w:rPr>
                      <w:rFonts w:ascii="Vrinda" w:hAnsi="Vrinda" w:cs="B Traffic" w:hint="cs"/>
                      <w:b/>
                      <w:bCs/>
                      <w:color w:val="C00000"/>
                      <w:sz w:val="24"/>
                      <w:szCs w:val="24"/>
                      <w:rtl/>
                      <w:lang w:bidi="fa-IR"/>
                    </w:rPr>
                    <w:t>4</w:t>
                  </w:r>
                  <w:r w:rsidRPr="00E277CD">
                    <w:rPr>
                      <w:rFonts w:ascii="Vrinda" w:hAnsi="Vrinda" w:cs="B Traffic" w:hint="cs"/>
                      <w:b/>
                      <w:bCs/>
                      <w:color w:val="C00000"/>
                      <w:sz w:val="20"/>
                      <w:szCs w:val="20"/>
                      <w:rtl/>
                      <w:lang w:bidi="fa-IR"/>
                    </w:rPr>
                    <w:t xml:space="preserve">- قسمت پایان نامه ها: </w:t>
                  </w:r>
                </w:p>
                <w:p w:rsidR="00E85D55" w:rsidRDefault="002D2330" w:rsidP="008C3BC9">
                  <w:pPr>
                    <w:bidi/>
                    <w:spacing w:after="0" w:line="240" w:lineRule="auto"/>
                    <w:rPr>
                      <w:rtl/>
                    </w:rPr>
                  </w:pPr>
                  <w:r w:rsidRPr="002D2330">
                    <w:rPr>
                      <w:rFonts w:ascii="Vrinda" w:hAnsi="Vrinda" w:cs="B Zar" w:hint="cs"/>
                      <w:color w:val="0000FF"/>
                      <w:rtl/>
                      <w:lang w:bidi="fa-IR"/>
                    </w:rPr>
                    <w:t xml:space="preserve">این قسمت شامل پایان نامه های دانشجویان مقطع تحصیلات تکمیلی فارغ التحصیل از دانشکده پزشکی می باشد که با برخی از اساتید این مرکز پزشکی راجع به موضوع پایان نامه خودتحقیق و پروژه انجام </w:t>
                  </w:r>
                  <w:r w:rsidR="00E85D55">
                    <w:rPr>
                      <w:rFonts w:ascii="Vrinda" w:hAnsi="Vrinda" w:cs="B Zar" w:hint="cs"/>
                      <w:color w:val="0000FF"/>
                      <w:rtl/>
                      <w:lang w:bidi="fa-IR"/>
                    </w:rPr>
                    <w:t>د</w:t>
                  </w:r>
                  <w:r w:rsidR="00E85D55" w:rsidRPr="002D2330">
                    <w:rPr>
                      <w:rFonts w:ascii="Vrinda" w:hAnsi="Vrinda" w:cs="B Zar" w:hint="cs"/>
                      <w:color w:val="0000FF"/>
                      <w:rtl/>
                      <w:lang w:bidi="fa-IR"/>
                    </w:rPr>
                    <w:t>ده اند .</w:t>
                  </w:r>
                  <w:r w:rsidR="00E85D55">
                    <w:rPr>
                      <w:rFonts w:hint="cs"/>
                      <w:rtl/>
                    </w:rPr>
                    <w:t xml:space="preserve">                                  </w:t>
                  </w:r>
                </w:p>
                <w:p w:rsidR="002D2330" w:rsidRDefault="00E85D55" w:rsidP="00E85D55">
                  <w:pPr>
                    <w:bidi/>
                    <w:spacing w:line="240" w:lineRule="auto"/>
                    <w:jc w:val="center"/>
                    <w:rPr>
                      <w:rtl/>
                    </w:rPr>
                  </w:pPr>
                  <w:r w:rsidRPr="00E85D55">
                    <w:rPr>
                      <w:rFonts w:cs="Arial"/>
                      <w:noProof/>
                      <w:rtl/>
                      <w:lang w:bidi="fa-IR"/>
                    </w:rPr>
                    <w:drawing>
                      <wp:inline distT="0" distB="0" distL="0" distR="0">
                        <wp:extent cx="2009775" cy="1428750"/>
                        <wp:effectExtent l="19050" t="0" r="9525" b="0"/>
                        <wp:docPr id="15" name="Picture 3" descr="C:\Users\z_maleki\Desktop\لوگوی کتابخانه\images.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_maleki\Desktop\لوگوی کتابخانه\images.png2.png"/>
                                <pic:cNvPicPr>
                                  <a:picLocks noChangeAspect="1" noChangeArrowheads="1"/>
                                </pic:cNvPicPr>
                              </pic:nvPicPr>
                              <pic:blipFill>
                                <a:blip r:embed="rId14">
                                  <a:duotone>
                                    <a:schemeClr val="accent2">
                                      <a:shade val="45000"/>
                                      <a:satMod val="135000"/>
                                    </a:schemeClr>
                                    <a:prstClr val="white"/>
                                  </a:duotone>
                                </a:blip>
                                <a:srcRect/>
                                <a:stretch>
                                  <a:fillRect/>
                                </a:stretch>
                              </pic:blipFill>
                              <pic:spPr bwMode="auto">
                                <a:xfrm>
                                  <a:off x="0" y="0"/>
                                  <a:ext cx="2045888" cy="1454423"/>
                                </a:xfrm>
                                <a:prstGeom prst="rect">
                                  <a:avLst/>
                                </a:prstGeom>
                                <a:noFill/>
                                <a:ln w="9525">
                                  <a:noFill/>
                                  <a:miter lim="800000"/>
                                  <a:headEnd/>
                                  <a:tailEnd/>
                                </a:ln>
                              </pic:spPr>
                            </pic:pic>
                          </a:graphicData>
                        </a:graphic>
                      </wp:inline>
                    </w:drawing>
                  </w:r>
                </w:p>
                <w:p w:rsidR="002D2330" w:rsidRPr="002D2330" w:rsidRDefault="002D2330" w:rsidP="00E85D55">
                  <w:pPr>
                    <w:bidi/>
                    <w:spacing w:line="240" w:lineRule="auto"/>
                    <w:jc w:val="right"/>
                    <w:rPr>
                      <w:rFonts w:ascii="Vrinda" w:hAnsi="Vrinda" w:cs="B Zar"/>
                      <w:color w:val="0000FF"/>
                      <w:lang w:bidi="fa-IR"/>
                    </w:rPr>
                  </w:pPr>
                </w:p>
                <w:p w:rsidR="0072072E" w:rsidRPr="002D2330" w:rsidRDefault="0072072E" w:rsidP="002D2330">
                  <w:pPr>
                    <w:bidi/>
                    <w:rPr>
                      <w:szCs w:val="23"/>
                    </w:rPr>
                  </w:pPr>
                </w:p>
              </w:txbxContent>
            </v:textbox>
          </v:shape>
        </w:pict>
      </w:r>
      <w:r w:rsidR="00DE4327" w:rsidRPr="00DE4327">
        <w:rPr>
          <w:noProof/>
          <w:lang w:bidi="fa-IR"/>
        </w:rPr>
        <w:drawing>
          <wp:inline distT="0" distB="0" distL="0" distR="0">
            <wp:extent cx="3024461" cy="6780810"/>
            <wp:effectExtent l="19050" t="0" r="4489" b="0"/>
            <wp:docPr id="3" name="Picture 0"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2" cstate="print">
                      <a:duotone>
                        <a:schemeClr val="accent5">
                          <a:shade val="45000"/>
                          <a:satMod val="135000"/>
                        </a:schemeClr>
                        <a:prstClr val="white"/>
                      </a:duotone>
                    </a:blip>
                    <a:stretch>
                      <a:fillRect/>
                    </a:stretch>
                  </pic:blipFill>
                  <pic:spPr>
                    <a:xfrm>
                      <a:off x="0" y="0"/>
                      <a:ext cx="3024461" cy="6780810"/>
                    </a:xfrm>
                    <a:prstGeom prst="rect">
                      <a:avLst/>
                    </a:prstGeom>
                  </pic:spPr>
                </pic:pic>
              </a:graphicData>
            </a:graphic>
          </wp:inline>
        </w:drawing>
      </w:r>
    </w:p>
    <w:p w:rsidR="00DE4327" w:rsidRDefault="003546E4" w:rsidP="00F12A22">
      <w:pPr>
        <w:jc w:val="right"/>
        <w:rPr>
          <w:lang w:bidi="fa-IR"/>
        </w:rPr>
      </w:pPr>
      <w:r>
        <w:rPr>
          <w:lang w:bidi="fa-IR"/>
        </w:rPr>
        <w:lastRenderedPageBreak/>
        <w:pict>
          <v:shape id="_x0000_s1033" type="#_x0000_t202" style="position:absolute;left:0;text-align:left;margin-left:-15.95pt;margin-top:54.9pt;width:255.4pt;height:480.6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" fillcolor="#fabf8f [1945]" strokecolor="#fabf8f [1945]" strokeweight="1pt">
            <v:fill color2="#fde9d9 [665]" angle="-45" focus="-50%" type="gradient"/>
            <v:shadow on="t" type="perspective" color="#974706 [1609]" opacity=".5" offset="1pt" offset2="-3pt"/>
            <v:textbox style="mso-next-textbox:#_x0000_s1033">
              <w:txbxContent>
                <w:p w:rsidR="002D2330" w:rsidRPr="002D2330" w:rsidRDefault="002D2330" w:rsidP="002D2330">
                  <w:pPr>
                    <w:bidi/>
                    <w:rPr>
                      <w:rFonts w:cs="B Titr"/>
                      <w:color w:val="FF0000"/>
                      <w:sz w:val="20"/>
                      <w:szCs w:val="20"/>
                      <w:rtl/>
                      <w:lang w:bidi="fa-IR"/>
                    </w:rPr>
                  </w:pPr>
                  <w:r w:rsidRPr="002D2330">
                    <w:rPr>
                      <w:rFonts w:cs="B Titr" w:hint="cs"/>
                      <w:color w:val="FF0000"/>
                      <w:sz w:val="20"/>
                      <w:szCs w:val="20"/>
                      <w:rtl/>
                      <w:lang w:bidi="fa-IR"/>
                    </w:rPr>
                    <w:t xml:space="preserve">مقدمه: </w:t>
                  </w:r>
                </w:p>
                <w:p w:rsidR="002D2330" w:rsidRPr="002D2330" w:rsidRDefault="002D2330" w:rsidP="002D2330">
                  <w:pPr>
                    <w:bidi/>
                    <w:jc w:val="lowKashida"/>
                    <w:rPr>
                      <w:rFonts w:cs="B Zar"/>
                      <w:color w:val="0000FF"/>
                      <w:rtl/>
                      <w:lang w:bidi="fa-IR"/>
                    </w:rPr>
                  </w:pPr>
                  <w:r w:rsidRPr="002D2330">
                    <w:rPr>
                      <w:rFonts w:cs="B Zar" w:hint="cs"/>
                      <w:color w:val="0000FF"/>
                      <w:rtl/>
                      <w:lang w:bidi="fa-IR"/>
                    </w:rPr>
                    <w:t xml:space="preserve">از آنجائیکه بهترین روش آموزشی به دانشجویان آموزش اکتشافی بوده و بهره گیری  بهینه از منابع کتابخانه ای یکی از پایه های اصلی و به بیانی ساده ترین پایه آموزش اکتشافی و جستجویی می باشد. آموزش نحوه استفاده از کتابخانه سبب خواهد شد تا تفکر خلاق در دانشجویان بوجود آمده و عالی ترین تاثیر آموزش یعنی برانگیختن قوه خلاقیت در آنها حاصل شود و دانشجویان به سوی نیمه فراگیری هدایت شوند ، امید است این راهنما به دسترسی سریعتر مراجعین به منابع کتابخانه ای کمک می نماید.کتابخانه این مرکز از قسمتهایی که به شرح ذیل می باشد تشکیل شده است : </w:t>
                  </w:r>
                </w:p>
                <w:p w:rsidR="002D2330" w:rsidRPr="002D2330" w:rsidRDefault="002D2330" w:rsidP="002D2330">
                  <w:pPr>
                    <w:bidi/>
                    <w:spacing w:line="240" w:lineRule="auto"/>
                    <w:jc w:val="lowKashida"/>
                    <w:rPr>
                      <w:rFonts w:ascii="Nastaligh" w:hAnsi="Nastaligh" w:cs="B Traffic"/>
                      <w:b/>
                      <w:bCs/>
                      <w:color w:val="C00000"/>
                      <w:sz w:val="18"/>
                      <w:szCs w:val="18"/>
                      <w:rtl/>
                      <w:lang w:bidi="fa-IR"/>
                    </w:rPr>
                  </w:pPr>
                  <w:r w:rsidRPr="00E277CD">
                    <w:rPr>
                      <w:rFonts w:ascii="Nastaligh" w:hAnsi="Nastaligh" w:cs="B Traffic" w:hint="cs"/>
                      <w:b/>
                      <w:bCs/>
                      <w:color w:val="C00000"/>
                      <w:sz w:val="20"/>
                      <w:szCs w:val="20"/>
                      <w:rtl/>
                      <w:lang w:bidi="fa-IR"/>
                    </w:rPr>
                    <w:t>1</w:t>
                  </w:r>
                  <w:r w:rsidRPr="002D2330">
                    <w:rPr>
                      <w:rFonts w:ascii="Nastaligh" w:hAnsi="Nastaligh" w:cs="B Traffic" w:hint="cs"/>
                      <w:b/>
                      <w:bCs/>
                      <w:color w:val="C00000"/>
                      <w:sz w:val="18"/>
                      <w:szCs w:val="18"/>
                      <w:rtl/>
                      <w:lang w:bidi="fa-IR"/>
                    </w:rPr>
                    <w:t xml:space="preserve">- بخش فنی :   </w:t>
                  </w:r>
                </w:p>
                <w:p w:rsidR="002D2330" w:rsidRPr="002D2330" w:rsidRDefault="002D2330" w:rsidP="002D2330">
                  <w:pPr>
                    <w:bidi/>
                    <w:spacing w:line="240" w:lineRule="auto"/>
                    <w:jc w:val="lowKashida"/>
                    <w:rPr>
                      <w:rFonts w:ascii="Nastaligh" w:hAnsi="Nastaligh" w:cs="B Zar"/>
                      <w:color w:val="0000FF"/>
                      <w:rtl/>
                      <w:lang w:bidi="fa-IR"/>
                    </w:rPr>
                  </w:pPr>
                  <w:r w:rsidRPr="002D2330">
                    <w:rPr>
                      <w:rFonts w:ascii="Nastaligh" w:hAnsi="Nastaligh" w:cs="B Zar" w:hint="cs"/>
                      <w:color w:val="0000FF"/>
                      <w:rtl/>
                      <w:lang w:bidi="fa-IR"/>
                    </w:rPr>
                    <w:t>بعد از فراهم آوری ، گزینش و مجموعه سازی منابع که هر کدام بحث جداگانه ای را می طلبند که خارج از حوصله این جزوه می باشد ، مواد تهیه شده جهت آماده سازی ابتدا از نظر نوع منابع جدا گردیده و هرکدام در جای خود رده بندی شده و پس از ورود اطلاعات مربوطه به کامپیوتر و آماده سازی نهایی ، جهت استفاده مراجعه کنندگان به مخزن کتابخانه قرارداده و امانت داده می شوند.</w:t>
                  </w:r>
                </w:p>
                <w:p w:rsidR="002D2330" w:rsidRPr="002D2330" w:rsidRDefault="002D2330" w:rsidP="002D2330">
                  <w:pPr>
                    <w:bidi/>
                    <w:spacing w:line="240" w:lineRule="auto"/>
                    <w:rPr>
                      <w:rFonts w:cs="B Traffic"/>
                      <w:b/>
                      <w:bCs/>
                      <w:color w:val="C00000"/>
                      <w:sz w:val="18"/>
                      <w:szCs w:val="18"/>
                      <w:rtl/>
                      <w:lang w:bidi="fa-IR"/>
                    </w:rPr>
                  </w:pPr>
                  <w:r w:rsidRPr="002D2330">
                    <w:rPr>
                      <w:rFonts w:cs="B Traffic" w:hint="cs"/>
                      <w:b/>
                      <w:bCs/>
                      <w:color w:val="C00000"/>
                      <w:sz w:val="18"/>
                      <w:szCs w:val="18"/>
                      <w:rtl/>
                      <w:lang w:bidi="fa-IR"/>
                    </w:rPr>
                    <w:t>2- بخش مخزن:</w:t>
                  </w:r>
                </w:p>
                <w:p w:rsidR="002D2330" w:rsidRPr="002D2330" w:rsidRDefault="002D2330" w:rsidP="002D2330">
                  <w:pPr>
                    <w:bidi/>
                    <w:spacing w:line="240" w:lineRule="auto"/>
                    <w:jc w:val="lowKashida"/>
                    <w:rPr>
                      <w:rFonts w:cs="B Zar"/>
                      <w:color w:val="0000FF"/>
                      <w:rtl/>
                      <w:lang w:bidi="fa-IR"/>
                    </w:rPr>
                  </w:pPr>
                  <w:r w:rsidRPr="002D2330">
                    <w:rPr>
                      <w:rFonts w:cs="B Zar" w:hint="cs"/>
                      <w:color w:val="0000FF"/>
                      <w:rtl/>
                      <w:lang w:bidi="fa-IR"/>
                    </w:rPr>
                    <w:t xml:space="preserve">کتابهای فارسی و لاتین  پس از آماده سازی در بخش فنی جهت استفاده مراجعین طبق رده بندی انجام شده ( </w:t>
                  </w:r>
                  <w:r w:rsidRPr="002D2330">
                    <w:rPr>
                      <w:rFonts w:cs="B Zar"/>
                      <w:color w:val="0000FF"/>
                      <w:lang w:bidi="fa-IR"/>
                    </w:rPr>
                    <w:t>NLM</w:t>
                  </w:r>
                  <w:r w:rsidRPr="002D2330">
                    <w:rPr>
                      <w:rFonts w:cs="B Zar" w:hint="cs"/>
                      <w:color w:val="0000FF"/>
                      <w:rtl/>
                      <w:lang w:bidi="fa-IR"/>
                    </w:rPr>
                    <w:t xml:space="preserve"> )در قفسه های موجود طبق رده های موضوعی خود قرار می گیرند. مخزن کتابها </w:t>
                  </w:r>
                </w:p>
                <w:p w:rsidR="00241006" w:rsidRPr="002D2330" w:rsidRDefault="00241006" w:rsidP="002D2330">
                  <w:pPr>
                    <w:tabs>
                      <w:tab w:val="right" w:pos="157"/>
                    </w:tabs>
                    <w:bidi/>
                    <w:spacing w:after="0" w:line="240" w:lineRule="auto"/>
                    <w:ind w:left="15"/>
                    <w:jc w:val="both"/>
                    <w:rPr>
                      <w:rFonts w:cs="B Zar"/>
                      <w:b/>
                      <w:bCs/>
                      <w:color w:val="000000" w:themeColor="text1"/>
                      <w:sz w:val="18"/>
                      <w:szCs w:val="18"/>
                    </w:rPr>
                  </w:pPr>
                </w:p>
                <w:p w:rsidR="0076031A" w:rsidRPr="00B72907" w:rsidRDefault="0076031A" w:rsidP="0072072E">
                  <w:pPr>
                    <w:pStyle w:val="ListParagraph"/>
                    <w:tabs>
                      <w:tab w:val="right" w:pos="157"/>
                    </w:tabs>
                    <w:bidi/>
                    <w:spacing w:after="0" w:line="240" w:lineRule="auto"/>
                    <w:ind w:left="15"/>
                    <w:jc w:val="both"/>
                    <w:rPr>
                      <w:rFonts w:cs="B Zar"/>
                      <w:b/>
                      <w:bCs/>
                      <w:color w:val="000000" w:themeColor="text1"/>
                      <w:rtl/>
                    </w:rPr>
                  </w:pPr>
                </w:p>
              </w:txbxContent>
            </v:textbox>
          </v:shape>
        </w:pict>
      </w:r>
      <w:r w:rsidR="00DE4327" w:rsidRPr="00DE4327">
        <w:rPr>
          <w:noProof/>
          <w:lang w:bidi="fa-IR"/>
        </w:rPr>
        <w:drawing>
          <wp:inline distT="0" distB="0" distL="0" distR="0">
            <wp:extent cx="3024461" cy="6780810"/>
            <wp:effectExtent l="19050" t="0" r="4489" b="0"/>
            <wp:docPr id="7" name="Picture 0"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2" cstate="print">
                      <a:duotone>
                        <a:schemeClr val="accent5">
                          <a:shade val="45000"/>
                          <a:satMod val="135000"/>
                        </a:schemeClr>
                        <a:prstClr val="white"/>
                      </a:duotone>
                    </a:blip>
                    <a:stretch>
                      <a:fillRect/>
                    </a:stretch>
                  </pic:blipFill>
                  <pic:spPr>
                    <a:xfrm>
                      <a:off x="0" y="0"/>
                      <a:ext cx="3024505" cy="6780909"/>
                    </a:xfrm>
                    <a:prstGeom prst="rect">
                      <a:avLst/>
                    </a:prstGeom>
                  </pic:spPr>
                </pic:pic>
              </a:graphicData>
            </a:graphic>
          </wp:inline>
        </w:drawing>
      </w:r>
    </w:p>
    <w:sectPr w:rsidR="00DE4327" w:rsidSect="00DE4327">
      <w:pgSz w:w="16840" w:h="11907" w:orient="landscape" w:code="9"/>
      <w:pgMar w:top="567" w:right="567" w:bottom="567" w:left="567" w:header="709" w:footer="709"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A69" w:rsidRDefault="002A7A69" w:rsidP="00C816E6">
      <w:pPr>
        <w:spacing w:after="0" w:line="240" w:lineRule="auto"/>
      </w:pPr>
      <w:r>
        <w:separator/>
      </w:r>
    </w:p>
  </w:endnote>
  <w:endnote w:type="continuationSeparator" w:id="0">
    <w:p w:rsidR="002A7A69" w:rsidRDefault="002A7A69" w:rsidP="00C816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embedRegular r:id="rId1" w:fontKey="{E9D64BDD-A2B1-47E3-8760-165D2D7FF29C}"/>
  </w:font>
  <w:font w:name="Calibri">
    <w:panose1 w:val="020F0502020204030204"/>
    <w:charset w:val="00"/>
    <w:family w:val="swiss"/>
    <w:pitch w:val="variable"/>
    <w:sig w:usb0="E10002FF" w:usb1="4000ACFF" w:usb2="00000009" w:usb3="00000000" w:csb0="0000019F" w:csb1="00000000"/>
    <w:embedRegular r:id="rId2" w:fontKey="{3A75CF2E-3011-41B8-854E-4C803C3FBDCF}"/>
    <w:embedBold r:id="rId3" w:fontKey="{96683E96-6A28-4B3B-A1CF-AFE9EB59803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9E6A3EC-077F-4301-9E92-9C6DD33ACD3C}"/>
  </w:font>
  <w:font w:name="B Nazanin">
    <w:altName w:val="Courier New"/>
    <w:charset w:val="B2"/>
    <w:family w:val="auto"/>
    <w:pitch w:val="variable"/>
    <w:sig w:usb0="00002000" w:usb1="80000000" w:usb2="00000008" w:usb3="00000000" w:csb0="00000040" w:csb1="00000000"/>
    <w:embedRegular r:id="rId5" w:fontKey="{62424911-FF66-47D8-9896-2C117D903FAB}"/>
    <w:embedBold r:id="rId6" w:fontKey="{192108A6-26FE-44F1-AE8A-07699197866E}"/>
  </w:font>
  <w:font w:name="B Traffic">
    <w:charset w:val="B2"/>
    <w:family w:val="auto"/>
    <w:pitch w:val="variable"/>
    <w:sig w:usb0="00002001" w:usb1="80000000" w:usb2="00000008" w:usb3="00000000" w:csb0="00000040" w:csb1="00000000"/>
    <w:embedRegular r:id="rId7" w:fontKey="{2EFCE58B-6BF7-4E90-895F-94B7B148CF00}"/>
    <w:embedBold r:id="rId8" w:fontKey="{63BBCB58-AFD0-44D2-B699-5F68FFC61FA5}"/>
  </w:font>
  <w:font w:name="B Titr">
    <w:altName w:val="Courier New"/>
    <w:charset w:val="B2"/>
    <w:family w:val="auto"/>
    <w:pitch w:val="variable"/>
    <w:sig w:usb0="00002000" w:usb1="80000000" w:usb2="00000008" w:usb3="00000000" w:csb0="00000040" w:csb1="00000000"/>
    <w:embedRegular r:id="rId9" w:fontKey="{F795757D-9B59-4A30-86DF-2333CC430428}"/>
    <w:embedBold r:id="rId10" w:fontKey="{6BC0E739-BE7B-4203-A244-561A3674DF1D}"/>
  </w:font>
  <w:font w:name="B Zar">
    <w:charset w:val="B2"/>
    <w:family w:val="auto"/>
    <w:pitch w:val="variable"/>
    <w:sig w:usb0="00002001" w:usb1="80000000" w:usb2="00000008" w:usb3="00000000" w:csb0="00000040" w:csb1="00000000"/>
    <w:embedRegular r:id="rId11" w:fontKey="{5B24E40F-E833-41C2-A2F1-46EC89F7528B}"/>
    <w:embedBold r:id="rId12" w:fontKey="{2418DF08-B326-4B42-9D91-62CFABD6600D}"/>
  </w:font>
  <w:font w:name="Vrinda">
    <w:panose1 w:val="020B0502040204020203"/>
    <w:charset w:val="00"/>
    <w:family w:val="swiss"/>
    <w:pitch w:val="variable"/>
    <w:sig w:usb0="00010003" w:usb1="00000000" w:usb2="00000000" w:usb3="00000000" w:csb0="00000001" w:csb1="00000000"/>
    <w:embedRegular r:id="rId13" w:fontKey="{2A3194E1-5347-4F33-AAB8-D146FFB56A31}"/>
    <w:embedBold r:id="rId14" w:fontKey="{87A418AF-9F5E-4671-8AA0-DF42AEAE87C8}"/>
  </w:font>
  <w:font w:name="Nastaligh">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embedRegular r:id="rId15" w:fontKey="{780BAFE2-5C11-4682-8742-3FA5C1D84B11}"/>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A69" w:rsidRDefault="002A7A69" w:rsidP="00C816E6">
      <w:pPr>
        <w:spacing w:after="0" w:line="240" w:lineRule="auto"/>
      </w:pPr>
      <w:r>
        <w:separator/>
      </w:r>
    </w:p>
  </w:footnote>
  <w:footnote w:type="continuationSeparator" w:id="0">
    <w:p w:rsidR="002A7A69" w:rsidRDefault="002A7A69" w:rsidP="00C816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41883"/>
    <w:multiLevelType w:val="hybridMultilevel"/>
    <w:tmpl w:val="2DF22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1A1054"/>
    <w:multiLevelType w:val="hybridMultilevel"/>
    <w:tmpl w:val="42A29360"/>
    <w:lvl w:ilvl="0" w:tplc="2D509D94">
      <w:start w:val="1"/>
      <w:numFmt w:val="bullet"/>
      <w:lvlText w:val=""/>
      <w:lvlJc w:val="left"/>
      <w:pPr>
        <w:ind w:left="720" w:hanging="360"/>
      </w:pPr>
      <w:rPr>
        <w:rFonts w:ascii="Marlett" w:hAnsi="Marlet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12C9C"/>
    <w:multiLevelType w:val="hybridMultilevel"/>
    <w:tmpl w:val="4204FA38"/>
    <w:lvl w:ilvl="0" w:tplc="2D509D94">
      <w:start w:val="1"/>
      <w:numFmt w:val="bullet"/>
      <w:lvlText w:val=""/>
      <w:lvlJc w:val="left"/>
      <w:pPr>
        <w:ind w:left="720" w:hanging="360"/>
      </w:pPr>
      <w:rPr>
        <w:rFonts w:ascii="Marlett" w:hAnsi="Marlet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3">
    <w:nsid w:val="139C7131"/>
    <w:multiLevelType w:val="hybridMultilevel"/>
    <w:tmpl w:val="63A292E2"/>
    <w:lvl w:ilvl="0" w:tplc="0409000D">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4EE7349"/>
    <w:multiLevelType w:val="hybridMultilevel"/>
    <w:tmpl w:val="24A8C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3C15B1"/>
    <w:multiLevelType w:val="hybridMultilevel"/>
    <w:tmpl w:val="B2947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F9053F"/>
    <w:multiLevelType w:val="hybridMultilevel"/>
    <w:tmpl w:val="DE4E0E6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A2722E6"/>
    <w:multiLevelType w:val="hybridMultilevel"/>
    <w:tmpl w:val="3624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F04B59"/>
    <w:multiLevelType w:val="hybridMultilevel"/>
    <w:tmpl w:val="BC6AD6C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7440510"/>
    <w:multiLevelType w:val="hybridMultilevel"/>
    <w:tmpl w:val="E9C84EA4"/>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0">
    <w:nsid w:val="757C5587"/>
    <w:multiLevelType w:val="hybridMultilevel"/>
    <w:tmpl w:val="A8624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730F87"/>
    <w:multiLevelType w:val="hybridMultilevel"/>
    <w:tmpl w:val="BB96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3"/>
  </w:num>
  <w:num w:numId="5">
    <w:abstractNumId w:val="6"/>
  </w:num>
  <w:num w:numId="6">
    <w:abstractNumId w:val="2"/>
  </w:num>
  <w:num w:numId="7">
    <w:abstractNumId w:val="1"/>
  </w:num>
  <w:num w:numId="8">
    <w:abstractNumId w:val="11"/>
  </w:num>
  <w:num w:numId="9">
    <w:abstractNumId w:val="7"/>
  </w:num>
  <w:num w:numId="10">
    <w:abstractNumId w:val="10"/>
  </w:num>
  <w:num w:numId="11">
    <w:abstractNumId w:val="5"/>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rsids>
    <w:rsidRoot w:val="00E104C2"/>
    <w:rsid w:val="0001686A"/>
    <w:rsid w:val="000230F1"/>
    <w:rsid w:val="00023B36"/>
    <w:rsid w:val="000368A0"/>
    <w:rsid w:val="000457F7"/>
    <w:rsid w:val="00056D6D"/>
    <w:rsid w:val="000A54F5"/>
    <w:rsid w:val="000E5E7D"/>
    <w:rsid w:val="000E6AC9"/>
    <w:rsid w:val="000F2058"/>
    <w:rsid w:val="001007B1"/>
    <w:rsid w:val="0011617C"/>
    <w:rsid w:val="00164ED5"/>
    <w:rsid w:val="001E278F"/>
    <w:rsid w:val="001F11B0"/>
    <w:rsid w:val="00225D68"/>
    <w:rsid w:val="00241006"/>
    <w:rsid w:val="0028777D"/>
    <w:rsid w:val="00291AE9"/>
    <w:rsid w:val="00294896"/>
    <w:rsid w:val="002A3136"/>
    <w:rsid w:val="002A7A69"/>
    <w:rsid w:val="002D2330"/>
    <w:rsid w:val="003276D0"/>
    <w:rsid w:val="00343699"/>
    <w:rsid w:val="003546E4"/>
    <w:rsid w:val="00354B4F"/>
    <w:rsid w:val="003A3F07"/>
    <w:rsid w:val="003B3F37"/>
    <w:rsid w:val="003C34E2"/>
    <w:rsid w:val="003D3B48"/>
    <w:rsid w:val="003D3F9D"/>
    <w:rsid w:val="003F2435"/>
    <w:rsid w:val="00403B80"/>
    <w:rsid w:val="00452114"/>
    <w:rsid w:val="00452AD2"/>
    <w:rsid w:val="00483064"/>
    <w:rsid w:val="004833BF"/>
    <w:rsid w:val="00491121"/>
    <w:rsid w:val="005452B5"/>
    <w:rsid w:val="005866DD"/>
    <w:rsid w:val="005901BE"/>
    <w:rsid w:val="005A02E2"/>
    <w:rsid w:val="005C0D9B"/>
    <w:rsid w:val="005E6EE6"/>
    <w:rsid w:val="005F2474"/>
    <w:rsid w:val="0060650B"/>
    <w:rsid w:val="006076DE"/>
    <w:rsid w:val="0061002B"/>
    <w:rsid w:val="0062617A"/>
    <w:rsid w:val="00647C3C"/>
    <w:rsid w:val="00665122"/>
    <w:rsid w:val="00673655"/>
    <w:rsid w:val="00681E1A"/>
    <w:rsid w:val="006841EC"/>
    <w:rsid w:val="00684C96"/>
    <w:rsid w:val="006A4022"/>
    <w:rsid w:val="006B77A6"/>
    <w:rsid w:val="006E15B8"/>
    <w:rsid w:val="006E61CC"/>
    <w:rsid w:val="00703DC9"/>
    <w:rsid w:val="0071699C"/>
    <w:rsid w:val="007177A1"/>
    <w:rsid w:val="0072072E"/>
    <w:rsid w:val="00724811"/>
    <w:rsid w:val="00726734"/>
    <w:rsid w:val="0073189C"/>
    <w:rsid w:val="0074328F"/>
    <w:rsid w:val="00757967"/>
    <w:rsid w:val="0076031A"/>
    <w:rsid w:val="00771B17"/>
    <w:rsid w:val="00783A51"/>
    <w:rsid w:val="00791701"/>
    <w:rsid w:val="007A0A65"/>
    <w:rsid w:val="007B5650"/>
    <w:rsid w:val="007C2FDF"/>
    <w:rsid w:val="007E1419"/>
    <w:rsid w:val="007F646F"/>
    <w:rsid w:val="0086687F"/>
    <w:rsid w:val="008735E1"/>
    <w:rsid w:val="0088259B"/>
    <w:rsid w:val="008C3BC9"/>
    <w:rsid w:val="008D1E42"/>
    <w:rsid w:val="008D264E"/>
    <w:rsid w:val="00905761"/>
    <w:rsid w:val="009069ED"/>
    <w:rsid w:val="009E073B"/>
    <w:rsid w:val="009E579F"/>
    <w:rsid w:val="009F1165"/>
    <w:rsid w:val="00A10240"/>
    <w:rsid w:val="00A220DF"/>
    <w:rsid w:val="00A30A4C"/>
    <w:rsid w:val="00A437B9"/>
    <w:rsid w:val="00A466E8"/>
    <w:rsid w:val="00A73824"/>
    <w:rsid w:val="00A91838"/>
    <w:rsid w:val="00AA3628"/>
    <w:rsid w:val="00AB454C"/>
    <w:rsid w:val="00AC5DF1"/>
    <w:rsid w:val="00AD6372"/>
    <w:rsid w:val="00B21B77"/>
    <w:rsid w:val="00B276AC"/>
    <w:rsid w:val="00B35B33"/>
    <w:rsid w:val="00B447B4"/>
    <w:rsid w:val="00B72907"/>
    <w:rsid w:val="00B74C50"/>
    <w:rsid w:val="00B76A44"/>
    <w:rsid w:val="00BA7F82"/>
    <w:rsid w:val="00C12D24"/>
    <w:rsid w:val="00C2763A"/>
    <w:rsid w:val="00C42A62"/>
    <w:rsid w:val="00C571FC"/>
    <w:rsid w:val="00C816E6"/>
    <w:rsid w:val="00CC5B43"/>
    <w:rsid w:val="00CC6E37"/>
    <w:rsid w:val="00D03595"/>
    <w:rsid w:val="00D33BAA"/>
    <w:rsid w:val="00D429CE"/>
    <w:rsid w:val="00D638DC"/>
    <w:rsid w:val="00D721A8"/>
    <w:rsid w:val="00D96DEC"/>
    <w:rsid w:val="00DA776D"/>
    <w:rsid w:val="00DD16CA"/>
    <w:rsid w:val="00DE4327"/>
    <w:rsid w:val="00E104C2"/>
    <w:rsid w:val="00E15BEE"/>
    <w:rsid w:val="00E36405"/>
    <w:rsid w:val="00E468EF"/>
    <w:rsid w:val="00E725E9"/>
    <w:rsid w:val="00E7265D"/>
    <w:rsid w:val="00E72AA9"/>
    <w:rsid w:val="00E85D55"/>
    <w:rsid w:val="00E9597E"/>
    <w:rsid w:val="00EC2F06"/>
    <w:rsid w:val="00ED4AB3"/>
    <w:rsid w:val="00EF39A6"/>
    <w:rsid w:val="00F07EA2"/>
    <w:rsid w:val="00F12A22"/>
    <w:rsid w:val="00F630F9"/>
    <w:rsid w:val="00FB2EAE"/>
    <w:rsid w:val="00FC2E20"/>
    <w:rsid w:val="00FE4166"/>
    <w:rsid w:val="00FF53A0"/>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7F7"/>
  </w:style>
  <w:style w:type="paragraph" w:styleId="Heading3">
    <w:name w:val="heading 3"/>
    <w:basedOn w:val="Normal"/>
    <w:link w:val="Heading3Char"/>
    <w:uiPriority w:val="9"/>
    <w:qFormat/>
    <w:rsid w:val="007207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327"/>
    <w:rPr>
      <w:rFonts w:ascii="Tahoma" w:hAnsi="Tahoma" w:cs="Tahoma"/>
      <w:sz w:val="16"/>
      <w:szCs w:val="16"/>
    </w:rPr>
  </w:style>
  <w:style w:type="paragraph" w:styleId="Header">
    <w:name w:val="header"/>
    <w:basedOn w:val="Normal"/>
    <w:link w:val="HeaderChar"/>
    <w:uiPriority w:val="99"/>
    <w:semiHidden/>
    <w:unhideWhenUsed/>
    <w:rsid w:val="00C816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816E6"/>
  </w:style>
  <w:style w:type="paragraph" w:styleId="Footer">
    <w:name w:val="footer"/>
    <w:basedOn w:val="Normal"/>
    <w:link w:val="FooterChar"/>
    <w:uiPriority w:val="99"/>
    <w:semiHidden/>
    <w:unhideWhenUsed/>
    <w:rsid w:val="00C816E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816E6"/>
  </w:style>
  <w:style w:type="paragraph" w:styleId="ListParagraph">
    <w:name w:val="List Paragraph"/>
    <w:basedOn w:val="Normal"/>
    <w:uiPriority w:val="34"/>
    <w:qFormat/>
    <w:rsid w:val="00483064"/>
    <w:pPr>
      <w:ind w:left="720"/>
      <w:contextualSpacing/>
    </w:pPr>
  </w:style>
  <w:style w:type="character" w:customStyle="1" w:styleId="Heading3Char">
    <w:name w:val="Heading 3 Char"/>
    <w:basedOn w:val="DefaultParagraphFont"/>
    <w:link w:val="Heading3"/>
    <w:uiPriority w:val="9"/>
    <w:rsid w:val="0072072E"/>
    <w:rPr>
      <w:rFonts w:ascii="Times New Roman" w:eastAsia="Times New Roman" w:hAnsi="Times New Roman" w:cs="Times New Roman"/>
      <w:b/>
      <w:bCs/>
      <w:sz w:val="27"/>
      <w:szCs w:val="27"/>
    </w:rPr>
  </w:style>
  <w:style w:type="character" w:styleId="Strong">
    <w:name w:val="Strong"/>
    <w:basedOn w:val="DefaultParagraphFont"/>
    <w:uiPriority w:val="22"/>
    <w:qFormat/>
    <w:rsid w:val="0072072E"/>
    <w:rPr>
      <w:b/>
      <w:bCs/>
    </w:rPr>
  </w:style>
</w:styles>
</file>

<file path=word/webSettings.xml><?xml version="1.0" encoding="utf-8"?>
<w:webSettings xmlns:r="http://schemas.openxmlformats.org/officeDocument/2006/relationships" xmlns:w="http://schemas.openxmlformats.org/wordprocessingml/2006/main">
  <w:divs>
    <w:div w:id="607813197">
      <w:bodyDiv w:val="1"/>
      <w:marLeft w:val="0"/>
      <w:marRight w:val="0"/>
      <w:marTop w:val="0"/>
      <w:marBottom w:val="0"/>
      <w:divBdr>
        <w:top w:val="none" w:sz="0" w:space="0" w:color="auto"/>
        <w:left w:val="none" w:sz="0" w:space="0" w:color="auto"/>
        <w:bottom w:val="none" w:sz="0" w:space="0" w:color="auto"/>
        <w:right w:val="none" w:sz="0" w:space="0" w:color="auto"/>
      </w:divBdr>
      <w:divsChild>
        <w:div w:id="987781768">
          <w:marLeft w:val="0"/>
          <w:marRight w:val="0"/>
          <w:marTop w:val="0"/>
          <w:marBottom w:val="0"/>
          <w:divBdr>
            <w:top w:val="none" w:sz="0" w:space="0" w:color="auto"/>
            <w:left w:val="none" w:sz="0" w:space="0" w:color="auto"/>
            <w:bottom w:val="none" w:sz="0" w:space="0" w:color="auto"/>
            <w:right w:val="none" w:sz="0" w:space="0" w:color="auto"/>
          </w:divBdr>
          <w:divsChild>
            <w:div w:id="441342003">
              <w:marLeft w:val="0"/>
              <w:marRight w:val="0"/>
              <w:marTop w:val="0"/>
              <w:marBottom w:val="0"/>
              <w:divBdr>
                <w:top w:val="none" w:sz="0" w:space="0" w:color="auto"/>
                <w:left w:val="none" w:sz="0" w:space="0" w:color="auto"/>
                <w:bottom w:val="none" w:sz="0" w:space="0" w:color="auto"/>
                <w:right w:val="none" w:sz="0" w:space="0" w:color="auto"/>
              </w:divBdr>
              <w:divsChild>
                <w:div w:id="5119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5688">
      <w:bodyDiv w:val="1"/>
      <w:marLeft w:val="0"/>
      <w:marRight w:val="0"/>
      <w:marTop w:val="0"/>
      <w:marBottom w:val="0"/>
      <w:divBdr>
        <w:top w:val="none" w:sz="0" w:space="0" w:color="auto"/>
        <w:left w:val="none" w:sz="0" w:space="0" w:color="auto"/>
        <w:bottom w:val="none" w:sz="0" w:space="0" w:color="auto"/>
        <w:right w:val="none" w:sz="0" w:space="0" w:color="auto"/>
      </w:divBdr>
      <w:divsChild>
        <w:div w:id="557010033">
          <w:marLeft w:val="0"/>
          <w:marRight w:val="0"/>
          <w:marTop w:val="0"/>
          <w:marBottom w:val="0"/>
          <w:divBdr>
            <w:top w:val="none" w:sz="0" w:space="0" w:color="auto"/>
            <w:left w:val="none" w:sz="0" w:space="0" w:color="auto"/>
            <w:bottom w:val="none" w:sz="0" w:space="0" w:color="auto"/>
            <w:right w:val="none" w:sz="0" w:space="0" w:color="auto"/>
          </w:divBdr>
          <w:divsChild>
            <w:div w:id="90668078">
              <w:marLeft w:val="0"/>
              <w:marRight w:val="0"/>
              <w:marTop w:val="0"/>
              <w:marBottom w:val="0"/>
              <w:divBdr>
                <w:top w:val="none" w:sz="0" w:space="0" w:color="auto"/>
                <w:left w:val="none" w:sz="0" w:space="0" w:color="auto"/>
                <w:bottom w:val="none" w:sz="0" w:space="0" w:color="auto"/>
                <w:right w:val="none" w:sz="0" w:space="0" w:color="auto"/>
              </w:divBdr>
              <w:divsChild>
                <w:div w:id="290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660066">
      <w:bodyDiv w:val="1"/>
      <w:marLeft w:val="0"/>
      <w:marRight w:val="0"/>
      <w:marTop w:val="0"/>
      <w:marBottom w:val="0"/>
      <w:divBdr>
        <w:top w:val="none" w:sz="0" w:space="0" w:color="auto"/>
        <w:left w:val="none" w:sz="0" w:space="0" w:color="auto"/>
        <w:bottom w:val="none" w:sz="0" w:space="0" w:color="auto"/>
        <w:right w:val="none" w:sz="0" w:space="0" w:color="auto"/>
      </w:divBdr>
    </w:div>
    <w:div w:id="1303081299">
      <w:bodyDiv w:val="1"/>
      <w:marLeft w:val="0"/>
      <w:marRight w:val="0"/>
      <w:marTop w:val="0"/>
      <w:marBottom w:val="0"/>
      <w:divBdr>
        <w:top w:val="none" w:sz="0" w:space="0" w:color="auto"/>
        <w:left w:val="none" w:sz="0" w:space="0" w:color="auto"/>
        <w:bottom w:val="none" w:sz="0" w:space="0" w:color="auto"/>
        <w:right w:val="none" w:sz="0" w:space="0" w:color="auto"/>
      </w:divBdr>
    </w:div>
    <w:div w:id="196615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C4F374-9172-4916-8A76-1E8F9BD99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4</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Pack 20 DVDs</dc:creator>
  <cp:lastModifiedBy>user</cp:lastModifiedBy>
  <cp:revision>2</cp:revision>
  <cp:lastPrinted>2018-12-25T14:25:00Z</cp:lastPrinted>
  <dcterms:created xsi:type="dcterms:W3CDTF">2021-12-28T07:51:00Z</dcterms:created>
  <dcterms:modified xsi:type="dcterms:W3CDTF">2021-12-28T07:51:00Z</dcterms:modified>
</cp:coreProperties>
</file>